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683AD" w14:textId="77777777" w:rsidR="001F58F7" w:rsidRPr="00F81506" w:rsidRDefault="0097731D" w:rsidP="00F74728">
      <w:pPr>
        <w:rPr>
          <w:sz w:val="24"/>
          <w:szCs w:val="24"/>
        </w:rPr>
        <w:sectPr w:rsidR="001F58F7" w:rsidRPr="00F81506" w:rsidSect="00BF79D4">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5" w:right="1418" w:bottom="1134" w:left="1418" w:header="567" w:footer="567" w:gutter="0"/>
          <w:cols w:space="720"/>
          <w:titlePg/>
        </w:sectPr>
      </w:pPr>
      <w:r w:rsidRPr="0097731D">
        <w:rPr>
          <w:b/>
          <w:sz w:val="24"/>
          <w:szCs w:val="24"/>
        </w:rPr>
        <w:t>_________________________________________________________________________</w:t>
      </w:r>
      <w:r w:rsidR="00CF7659">
        <w:rPr>
          <w:b/>
          <w:sz w:val="24"/>
          <w:szCs w:val="24"/>
        </w:rPr>
        <w:t>__</w:t>
      </w:r>
    </w:p>
    <w:p w14:paraId="7F96446F" w14:textId="77777777" w:rsidR="00481C5D" w:rsidRDefault="00481C5D" w:rsidP="00B07391">
      <w:pPr>
        <w:rPr>
          <w:sz w:val="24"/>
          <w:szCs w:val="24"/>
        </w:rPr>
      </w:pPr>
    </w:p>
    <w:p w14:paraId="42CC4631" w14:textId="77777777" w:rsidR="004A4A08" w:rsidRDefault="004A4A08" w:rsidP="00B07391">
      <w:pPr>
        <w:rPr>
          <w:rFonts w:ascii="Arial" w:hAnsi="Arial" w:cs="Arial"/>
          <w:sz w:val="12"/>
          <w:szCs w:val="12"/>
        </w:rPr>
      </w:pPr>
      <w:r w:rsidRPr="009D3FF5">
        <w:rPr>
          <w:rFonts w:ascii="Arial" w:hAnsi="Arial" w:cs="Arial"/>
          <w:sz w:val="12"/>
          <w:szCs w:val="12"/>
        </w:rPr>
        <w:t xml:space="preserve">Frederic-Joliot-Curie-Grundschule, Große Münzenstraße 14, 14776 Brandenburg an der Havel </w:t>
      </w:r>
    </w:p>
    <w:p w14:paraId="0C5381EE" w14:textId="134B498E" w:rsidR="00A35F1E" w:rsidRDefault="001074F9" w:rsidP="001074F9">
      <w:pPr>
        <w:ind w:right="-851"/>
        <w:rPr>
          <w:rFonts w:ascii="Arial" w:hAnsi="Arial" w:cs="Arial"/>
          <w:noProof/>
          <w:sz w:val="22"/>
          <w:szCs w:val="22"/>
        </w:rPr>
      </w:pPr>
      <w:r>
        <w:rPr>
          <w:sz w:val="24"/>
          <w:szCs w:val="24"/>
        </w:rPr>
        <w:tab/>
      </w:r>
      <w:r>
        <w:rPr>
          <w:sz w:val="24"/>
          <w:szCs w:val="24"/>
        </w:rPr>
        <w:tab/>
      </w:r>
      <w:r>
        <w:rPr>
          <w:sz w:val="24"/>
          <w:szCs w:val="24"/>
        </w:rPr>
        <w:tab/>
      </w:r>
      <w:r w:rsidR="00A35F1E">
        <w:rPr>
          <w:rFonts w:ascii="Arial" w:hAnsi="Arial" w:cs="Arial"/>
          <w:noProof/>
          <w:sz w:val="22"/>
          <w:szCs w:val="22"/>
        </w:rPr>
        <w:t xml:space="preserve"> </w:t>
      </w:r>
    </w:p>
    <w:p w14:paraId="06D65917" w14:textId="2C9DC94D"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Sehr geehrte Eltern,</w:t>
      </w:r>
    </w:p>
    <w:p w14:paraId="2225A1F5" w14:textId="5A2969D0" w:rsidR="00486E21" w:rsidRDefault="00486E21" w:rsidP="00486E21">
      <w:pPr>
        <w:pStyle w:val="Listenabsatz"/>
        <w:spacing w:after="160" w:line="259" w:lineRule="auto"/>
        <w:ind w:left="0" w:firstLine="0"/>
        <w:rPr>
          <w:rFonts w:ascii="Arial" w:hAnsi="Arial" w:cs="Arial"/>
        </w:rPr>
      </w:pPr>
      <w:r>
        <w:rPr>
          <w:rFonts w:ascii="Arial" w:hAnsi="Arial" w:cs="Arial"/>
        </w:rPr>
        <w:t xml:space="preserve">das </w:t>
      </w:r>
      <w:r w:rsidRPr="007317F1">
        <w:rPr>
          <w:rFonts w:ascii="Arial" w:hAnsi="Arial" w:cs="Arial"/>
        </w:rPr>
        <w:t>Schuljahr 201</w:t>
      </w:r>
      <w:r>
        <w:rPr>
          <w:rFonts w:ascii="Arial" w:hAnsi="Arial" w:cs="Arial"/>
        </w:rPr>
        <w:t>9</w:t>
      </w:r>
      <w:r w:rsidRPr="007317F1">
        <w:rPr>
          <w:rFonts w:ascii="Arial" w:hAnsi="Arial" w:cs="Arial"/>
        </w:rPr>
        <w:t xml:space="preserve"> / 20</w:t>
      </w:r>
      <w:r>
        <w:rPr>
          <w:rFonts w:ascii="Arial" w:hAnsi="Arial" w:cs="Arial"/>
        </w:rPr>
        <w:t>20</w:t>
      </w:r>
      <w:r w:rsidRPr="007317F1">
        <w:rPr>
          <w:rFonts w:ascii="Arial" w:hAnsi="Arial" w:cs="Arial"/>
        </w:rPr>
        <w:t xml:space="preserve"> </w:t>
      </w:r>
      <w:r>
        <w:rPr>
          <w:rFonts w:ascii="Arial" w:hAnsi="Arial" w:cs="Arial"/>
        </w:rPr>
        <w:t xml:space="preserve">endet mit dem heutigen Tag der Zeugnisübergabe. </w:t>
      </w:r>
    </w:p>
    <w:p w14:paraId="0020DFC3" w14:textId="4EE4435D" w:rsidR="00486E21" w:rsidRDefault="00486E21" w:rsidP="00486E21">
      <w:pPr>
        <w:pStyle w:val="Listenabsatz"/>
        <w:spacing w:after="160" w:line="259" w:lineRule="auto"/>
        <w:ind w:left="0" w:firstLine="0"/>
        <w:rPr>
          <w:rFonts w:ascii="Arial" w:hAnsi="Arial" w:cs="Arial"/>
        </w:rPr>
      </w:pPr>
      <w:r>
        <w:rPr>
          <w:rFonts w:ascii="Arial" w:hAnsi="Arial" w:cs="Arial"/>
        </w:rPr>
        <w:t xml:space="preserve">Es wird uns in Erinnerung bleiben, als ein Schuljahr, dass unser Schulleben geprägt hat durch Homeschooling und Präsensunterricht in den letzten zehn Schulwochen.  </w:t>
      </w:r>
    </w:p>
    <w:p w14:paraId="66872AD7" w14:textId="5106201F" w:rsidR="00483246" w:rsidRDefault="00486E21" w:rsidP="00486E21">
      <w:pPr>
        <w:pStyle w:val="Listenabsatz"/>
        <w:spacing w:after="160" w:line="259" w:lineRule="auto"/>
        <w:ind w:left="0" w:firstLine="0"/>
        <w:rPr>
          <w:rFonts w:ascii="Arial" w:hAnsi="Arial" w:cs="Arial"/>
        </w:rPr>
      </w:pPr>
      <w:r>
        <w:rPr>
          <w:rFonts w:ascii="Arial" w:hAnsi="Arial" w:cs="Arial"/>
        </w:rPr>
        <w:t xml:space="preserve">Eine neue Form der Herausforderung für alle </w:t>
      </w:r>
      <w:r w:rsidR="00483246">
        <w:rPr>
          <w:rFonts w:ascii="Arial" w:hAnsi="Arial" w:cs="Arial"/>
        </w:rPr>
        <w:t>B</w:t>
      </w:r>
      <w:r>
        <w:rPr>
          <w:rFonts w:ascii="Arial" w:hAnsi="Arial" w:cs="Arial"/>
        </w:rPr>
        <w:t>eteiligten</w:t>
      </w:r>
      <w:r w:rsidR="0077635E">
        <w:rPr>
          <w:rFonts w:ascii="Arial" w:hAnsi="Arial" w:cs="Arial"/>
        </w:rPr>
        <w:t xml:space="preserve"> </w:t>
      </w:r>
      <w:r>
        <w:rPr>
          <w:rFonts w:ascii="Arial" w:hAnsi="Arial" w:cs="Arial"/>
        </w:rPr>
        <w:t xml:space="preserve">- Lehrer, Eltern und Schülerinnen und Schüler. </w:t>
      </w:r>
    </w:p>
    <w:p w14:paraId="25F9390D" w14:textId="13F23DC2" w:rsidR="00486E21" w:rsidRDefault="00486E21" w:rsidP="00486E21">
      <w:pPr>
        <w:pStyle w:val="Listenabsatz"/>
        <w:spacing w:after="160" w:line="259" w:lineRule="auto"/>
        <w:ind w:left="0" w:firstLine="0"/>
        <w:rPr>
          <w:rFonts w:ascii="Arial" w:hAnsi="Arial" w:cs="Arial"/>
        </w:rPr>
      </w:pPr>
      <w:r>
        <w:rPr>
          <w:rFonts w:ascii="Arial" w:hAnsi="Arial" w:cs="Arial"/>
        </w:rPr>
        <w:t xml:space="preserve">Unser Lehrerteam, das vor der Aufgabe stand, </w:t>
      </w:r>
      <w:r w:rsidR="00483246">
        <w:rPr>
          <w:rFonts w:ascii="Arial" w:hAnsi="Arial" w:cs="Arial"/>
        </w:rPr>
        <w:t>wie und in welcher Form erreichen wir unsere Kids</w:t>
      </w:r>
      <w:r w:rsidR="0077635E">
        <w:rPr>
          <w:rFonts w:ascii="Arial" w:hAnsi="Arial" w:cs="Arial"/>
        </w:rPr>
        <w:t xml:space="preserve"> und</w:t>
      </w:r>
      <w:r w:rsidR="00483246">
        <w:rPr>
          <w:rFonts w:ascii="Arial" w:hAnsi="Arial" w:cs="Arial"/>
        </w:rPr>
        <w:t xml:space="preserve"> können sie weiterhin beschulen, Aufgaben erteilen, Fragen beantworten, Ergebnisse und Lösungen beurteilen, die Schülerinnen und Schüler beim Lernen effektiv begleiten. Die Eltern und Sorgeberechtigten, die in enger Zusammenarbeit mit dem Klassen- und Fachlehrer in die Rolle des erklärenden, kooperierenden und lösungsfindenden Partners schlüpften. Und nicht zuletzt unsere Schülerinnen und Schüler, die bedingt durch das neue Lernumfeld sich selbst motivieren mussten, selbständig zu arbeiten und zu lernen. Was für eine starke Veränderung von Lernen und Arbeiten! Bei ein</w:t>
      </w:r>
      <w:r w:rsidR="00E3121B">
        <w:rPr>
          <w:rFonts w:ascii="Arial" w:hAnsi="Arial" w:cs="Arial"/>
        </w:rPr>
        <w:t>em Schulleben, das zeitweise gegen null ging.</w:t>
      </w:r>
    </w:p>
    <w:p w14:paraId="49CDD41E" w14:textId="746A69B7" w:rsidR="00E3121B" w:rsidRDefault="00E3121B" w:rsidP="00486E21">
      <w:pPr>
        <w:pStyle w:val="Listenabsatz"/>
        <w:spacing w:after="160" w:line="259" w:lineRule="auto"/>
        <w:ind w:left="0" w:firstLine="0"/>
        <w:rPr>
          <w:rFonts w:ascii="Arial" w:hAnsi="Arial" w:cs="Arial"/>
        </w:rPr>
      </w:pPr>
      <w:r>
        <w:rPr>
          <w:rFonts w:ascii="Arial" w:hAnsi="Arial" w:cs="Arial"/>
        </w:rPr>
        <w:t>Noch nie innerhalb meiner Dienstzeit waren Eltern, Grundschüler aber auch Lehrkräfte in dieser Weise derart gefordert. Schnell wurde deutlich, dass es nur gemeinsam, mit allen Beteiligten in engem Austausch und Kontakt geht.</w:t>
      </w:r>
    </w:p>
    <w:p w14:paraId="5E7CC0D5" w14:textId="3178E6F3" w:rsidR="00E3121B" w:rsidRDefault="00E3121B" w:rsidP="00486E21">
      <w:pPr>
        <w:pStyle w:val="Listenabsatz"/>
        <w:spacing w:after="160" w:line="259" w:lineRule="auto"/>
        <w:ind w:left="0" w:firstLine="0"/>
        <w:rPr>
          <w:rFonts w:ascii="Arial" w:hAnsi="Arial" w:cs="Arial"/>
        </w:rPr>
      </w:pPr>
      <w:r>
        <w:rPr>
          <w:rFonts w:ascii="Arial" w:hAnsi="Arial" w:cs="Arial"/>
        </w:rPr>
        <w:t>Wenn wir uns als Lehrerteam zu Beginn des Schuljahres das Ziel gesetzt hatten, die Nutzung von Schul-Cloud und digitalen Medien stärker in unsere Arbeit einzubinden, so wurde dies durch diese besondere Zeit plötzlich zunehmend intensiviert</w:t>
      </w:r>
      <w:r w:rsidR="007C5DE6">
        <w:rPr>
          <w:rFonts w:ascii="Arial" w:hAnsi="Arial" w:cs="Arial"/>
        </w:rPr>
        <w:t xml:space="preserve"> und abverlangt.</w:t>
      </w:r>
      <w:r>
        <w:rPr>
          <w:rFonts w:ascii="Arial" w:hAnsi="Arial" w:cs="Arial"/>
        </w:rPr>
        <w:t xml:space="preserve"> Das Lehrerteam traf sich regelmäßig im Chatroom – Lehrerzimmer -Schul-</w:t>
      </w:r>
      <w:r w:rsidR="005D5E2B">
        <w:rPr>
          <w:rFonts w:ascii="Arial" w:hAnsi="Arial" w:cs="Arial"/>
        </w:rPr>
        <w:t>C</w:t>
      </w:r>
      <w:r>
        <w:rPr>
          <w:rFonts w:ascii="Arial" w:hAnsi="Arial" w:cs="Arial"/>
        </w:rPr>
        <w:t xml:space="preserve">loud, Jahrgangteams telefonierten oder standen per Mail im regelmäßigen Austausch. Durch die Nutzung der </w:t>
      </w:r>
      <w:proofErr w:type="spellStart"/>
      <w:r>
        <w:rPr>
          <w:rFonts w:ascii="Arial" w:hAnsi="Arial" w:cs="Arial"/>
        </w:rPr>
        <w:t>we</w:t>
      </w:r>
      <w:r w:rsidR="005D5E2B">
        <w:rPr>
          <w:rFonts w:ascii="Arial" w:hAnsi="Arial" w:cs="Arial"/>
        </w:rPr>
        <w:t>BB</w:t>
      </w:r>
      <w:r>
        <w:rPr>
          <w:rFonts w:ascii="Arial" w:hAnsi="Arial" w:cs="Arial"/>
        </w:rPr>
        <w:t>cloud</w:t>
      </w:r>
      <w:proofErr w:type="spellEnd"/>
      <w:r>
        <w:rPr>
          <w:rFonts w:ascii="Arial" w:hAnsi="Arial" w:cs="Arial"/>
        </w:rPr>
        <w:t xml:space="preserve"> gelang es zunehmend umweltfreundlich Aufgaben an die Kids zu geben, ohne umfangreich den altbekannten Postweg zu nutzen.</w:t>
      </w:r>
    </w:p>
    <w:p w14:paraId="651D249E" w14:textId="57B49C3F" w:rsidR="005D5E2B" w:rsidRDefault="00E3121B" w:rsidP="00486E21">
      <w:pPr>
        <w:pStyle w:val="Listenabsatz"/>
        <w:spacing w:after="160" w:line="259" w:lineRule="auto"/>
        <w:ind w:left="0" w:firstLine="0"/>
        <w:rPr>
          <w:rFonts w:ascii="Arial" w:hAnsi="Arial" w:cs="Arial"/>
        </w:rPr>
      </w:pPr>
      <w:r>
        <w:rPr>
          <w:rFonts w:ascii="Arial" w:hAnsi="Arial" w:cs="Arial"/>
        </w:rPr>
        <w:t xml:space="preserve">Ganz sicher sind an vielen Stellen noch erhebliche Verbesserungen möglich und nötig. Eins aber ist in dieser Phase der Schulschließung und der Phase des Präsensunterrichtes deutlich geworden, unsere </w:t>
      </w:r>
      <w:r w:rsidR="005D5E2B">
        <w:rPr>
          <w:rFonts w:ascii="Arial" w:hAnsi="Arial" w:cs="Arial"/>
        </w:rPr>
        <w:t>S</w:t>
      </w:r>
      <w:r>
        <w:rPr>
          <w:rFonts w:ascii="Arial" w:hAnsi="Arial" w:cs="Arial"/>
        </w:rPr>
        <w:t xml:space="preserve">chulgemeinschaft </w:t>
      </w:r>
      <w:r w:rsidR="005D5E2B">
        <w:rPr>
          <w:rFonts w:ascii="Arial" w:hAnsi="Arial" w:cs="Arial"/>
        </w:rPr>
        <w:t>basiert auf festen Grundsteinen wie Vertrauen, Austausch und Kommunikation, Verantwortung gegenüber den Lernenden sowie der Bereitschaft neue Wege zu gehen, um die</w:t>
      </w:r>
      <w:r w:rsidR="007C5DE6">
        <w:rPr>
          <w:rFonts w:ascii="Arial" w:hAnsi="Arial" w:cs="Arial"/>
        </w:rPr>
        <w:t xml:space="preserve">, </w:t>
      </w:r>
      <w:r w:rsidR="005D5E2B">
        <w:rPr>
          <w:rFonts w:ascii="Arial" w:hAnsi="Arial" w:cs="Arial"/>
        </w:rPr>
        <w:t>sich aus der Situation heraus gestellten</w:t>
      </w:r>
      <w:r w:rsidR="0077635E">
        <w:rPr>
          <w:rFonts w:ascii="Arial" w:hAnsi="Arial" w:cs="Arial"/>
        </w:rPr>
        <w:t>,</w:t>
      </w:r>
      <w:r w:rsidR="005D5E2B">
        <w:rPr>
          <w:rFonts w:ascii="Arial" w:hAnsi="Arial" w:cs="Arial"/>
        </w:rPr>
        <w:t xml:space="preserve"> Aufgaben und Anforderungen zu meistern. Dafür gilt allen Beteiligten ein </w:t>
      </w:r>
      <w:proofErr w:type="gramStart"/>
      <w:r w:rsidR="005D5E2B">
        <w:rPr>
          <w:rFonts w:ascii="Arial" w:hAnsi="Arial" w:cs="Arial"/>
        </w:rPr>
        <w:t>ganz dickes</w:t>
      </w:r>
      <w:proofErr w:type="gramEnd"/>
      <w:r w:rsidR="005D5E2B">
        <w:rPr>
          <w:rFonts w:ascii="Arial" w:hAnsi="Arial" w:cs="Arial"/>
        </w:rPr>
        <w:t xml:space="preserve"> </w:t>
      </w:r>
      <w:r w:rsidR="005D5E2B" w:rsidRPr="007C5DE6">
        <w:rPr>
          <w:rFonts w:ascii="Arial" w:hAnsi="Arial" w:cs="Arial"/>
          <w:b/>
          <w:bCs/>
        </w:rPr>
        <w:t>DANK</w:t>
      </w:r>
      <w:r w:rsidR="00862F55" w:rsidRPr="007C5DE6">
        <w:rPr>
          <w:rFonts w:ascii="Arial" w:hAnsi="Arial" w:cs="Arial"/>
          <w:b/>
          <w:bCs/>
        </w:rPr>
        <w:t>E</w:t>
      </w:r>
    </w:p>
    <w:p w14:paraId="5CCE18A9" w14:textId="1B94A4B6" w:rsidR="00486E21" w:rsidRPr="007317F1" w:rsidRDefault="00486E21" w:rsidP="00486E21">
      <w:pPr>
        <w:pStyle w:val="Listenabsatz"/>
        <w:spacing w:after="160" w:line="259" w:lineRule="auto"/>
        <w:ind w:left="0" w:firstLine="0"/>
        <w:rPr>
          <w:rFonts w:ascii="Arial" w:hAnsi="Arial" w:cs="Arial"/>
        </w:rPr>
      </w:pPr>
    </w:p>
    <w:p w14:paraId="138F306B" w14:textId="24D8D5CC" w:rsidR="00486E21" w:rsidRPr="007317F1" w:rsidRDefault="00862F55" w:rsidP="00486E21">
      <w:pPr>
        <w:pStyle w:val="Listenabsatz"/>
        <w:spacing w:after="160" w:line="259" w:lineRule="auto"/>
        <w:ind w:left="0" w:firstLine="0"/>
        <w:rPr>
          <w:rFonts w:ascii="Arial" w:hAnsi="Arial" w:cs="Arial"/>
        </w:rPr>
      </w:pPr>
      <w:r>
        <w:rPr>
          <w:rFonts w:ascii="Arial" w:hAnsi="Arial" w:cs="Arial"/>
        </w:rPr>
        <w:t>Zum Schuljahresende verabschieden wir 76</w:t>
      </w:r>
      <w:r w:rsidR="00486E21" w:rsidRPr="007317F1">
        <w:rPr>
          <w:rFonts w:ascii="Arial" w:hAnsi="Arial" w:cs="Arial"/>
        </w:rPr>
        <w:t xml:space="preserve"> Schülerinnen und Schüler </w:t>
      </w:r>
      <w:r>
        <w:rPr>
          <w:rFonts w:ascii="Arial" w:hAnsi="Arial" w:cs="Arial"/>
        </w:rPr>
        <w:t xml:space="preserve">der 6. Klassen. Damit verlässt uns ein sehr erfolgreicher Jahrgang. </w:t>
      </w:r>
    </w:p>
    <w:p w14:paraId="77413842" w14:textId="590CF12E"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Wir wünschen allen Sechs</w:t>
      </w:r>
      <w:r w:rsidR="0077635E">
        <w:rPr>
          <w:rFonts w:ascii="Arial" w:hAnsi="Arial" w:cs="Arial"/>
        </w:rPr>
        <w:t>t</w:t>
      </w:r>
      <w:r w:rsidRPr="007317F1">
        <w:rPr>
          <w:rFonts w:ascii="Arial" w:hAnsi="Arial" w:cs="Arial"/>
        </w:rPr>
        <w:t xml:space="preserve">klässlern einen guten und erfolgreichen Start in der neuen Schule und für ihren weiteren Lebensweg </w:t>
      </w:r>
      <w:r w:rsidR="00862F55">
        <w:rPr>
          <w:rFonts w:ascii="Arial" w:hAnsi="Arial" w:cs="Arial"/>
        </w:rPr>
        <w:t xml:space="preserve">Gesundheit, Erfolg und alles </w:t>
      </w:r>
      <w:r w:rsidRPr="007317F1">
        <w:rPr>
          <w:rFonts w:ascii="Arial" w:hAnsi="Arial" w:cs="Arial"/>
        </w:rPr>
        <w:t>Gute.</w:t>
      </w:r>
      <w:r w:rsidR="00862F55">
        <w:rPr>
          <w:rFonts w:ascii="Arial" w:hAnsi="Arial" w:cs="Arial"/>
        </w:rPr>
        <w:t xml:space="preserve"> </w:t>
      </w:r>
    </w:p>
    <w:p w14:paraId="3FAFED09" w14:textId="77777777" w:rsidR="00862F55" w:rsidRDefault="00862F55" w:rsidP="00486E21">
      <w:pPr>
        <w:pStyle w:val="Listenabsatz"/>
        <w:spacing w:after="160" w:line="259" w:lineRule="auto"/>
        <w:ind w:left="0" w:firstLine="0"/>
        <w:rPr>
          <w:rFonts w:ascii="Arial" w:hAnsi="Arial" w:cs="Arial"/>
        </w:rPr>
      </w:pPr>
      <w:r>
        <w:rPr>
          <w:rFonts w:ascii="Arial" w:hAnsi="Arial" w:cs="Arial"/>
        </w:rPr>
        <w:t>6</w:t>
      </w:r>
      <w:r w:rsidR="00486E21" w:rsidRPr="007317F1">
        <w:rPr>
          <w:rFonts w:ascii="Arial" w:hAnsi="Arial" w:cs="Arial"/>
        </w:rPr>
        <w:t xml:space="preserve"> Schülerinnen und Schüler unserer 4. Klassen werden ab dem kommenden Schuljahr die Leistungs- und Begabtenklasse des von Saldern – Gymnasiums besuchen. Mit Stolz erfüllt uns diese hohe Schülerzahl. Beste Wünsche auch für diese Kids von uns an dieser Stelle.</w:t>
      </w:r>
    </w:p>
    <w:p w14:paraId="1C182F72" w14:textId="7BC495B3"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 xml:space="preserve"> </w:t>
      </w:r>
    </w:p>
    <w:p w14:paraId="70E14709" w14:textId="77777777" w:rsidR="007C5DE6" w:rsidRDefault="00486E21" w:rsidP="00486E21">
      <w:pPr>
        <w:pStyle w:val="Listenabsatz"/>
        <w:spacing w:after="160" w:line="259" w:lineRule="auto"/>
        <w:ind w:left="0" w:firstLine="0"/>
        <w:rPr>
          <w:rFonts w:ascii="Arial" w:hAnsi="Arial" w:cs="Arial"/>
        </w:rPr>
      </w:pPr>
      <w:r w:rsidRPr="007317F1">
        <w:rPr>
          <w:rFonts w:ascii="Arial" w:hAnsi="Arial" w:cs="Arial"/>
        </w:rPr>
        <w:t>Mit dem Schuljahresende verabschieden wir aus unserem Lehrerteam</w:t>
      </w:r>
      <w:r w:rsidR="00862F55">
        <w:rPr>
          <w:rFonts w:ascii="Arial" w:hAnsi="Arial" w:cs="Arial"/>
        </w:rPr>
        <w:t xml:space="preserve"> Frau Christiane Merten</w:t>
      </w:r>
      <w:r w:rsidRPr="007317F1">
        <w:rPr>
          <w:rFonts w:ascii="Arial" w:hAnsi="Arial" w:cs="Arial"/>
        </w:rPr>
        <w:t xml:space="preserve">. Auch für sie alle guten Wünsche für ihren </w:t>
      </w:r>
      <w:r w:rsidR="00862F55">
        <w:rPr>
          <w:rFonts w:ascii="Arial" w:hAnsi="Arial" w:cs="Arial"/>
        </w:rPr>
        <w:t>neuen Lebensabschnitt</w:t>
      </w:r>
      <w:r w:rsidRPr="007317F1">
        <w:rPr>
          <w:rFonts w:ascii="Arial" w:hAnsi="Arial" w:cs="Arial"/>
        </w:rPr>
        <w:t xml:space="preserve"> von uns als Schulgemeinschaft.</w:t>
      </w:r>
    </w:p>
    <w:p w14:paraId="512D7FEB" w14:textId="6E8B4BA1"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lastRenderedPageBreak/>
        <w:t xml:space="preserve">Sehr geehrte Eltern, </w:t>
      </w:r>
    </w:p>
    <w:p w14:paraId="59913DBA" w14:textId="77777777"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mit dem Zeugnis erhalten Ihre Kinder auch die Listen für die zu beschaffenden Arbeitshefte sowie Arbeitsmittel für das kommende Schuljahr. Entsprechend dieser Liste können Sie die Arbeitshefte im Buchhandel bestellen.</w:t>
      </w:r>
    </w:p>
    <w:p w14:paraId="33F9DCDE" w14:textId="77777777" w:rsidR="00486E21" w:rsidRPr="007317F1" w:rsidRDefault="00486E21" w:rsidP="00486E21">
      <w:pPr>
        <w:pStyle w:val="Listenabsatz"/>
        <w:spacing w:after="160" w:line="259" w:lineRule="auto"/>
        <w:ind w:left="0" w:firstLine="0"/>
        <w:rPr>
          <w:rFonts w:ascii="Arial" w:hAnsi="Arial" w:cs="Arial"/>
          <w:u w:val="single"/>
        </w:rPr>
      </w:pPr>
      <w:r w:rsidRPr="007317F1">
        <w:rPr>
          <w:rFonts w:ascii="Arial" w:hAnsi="Arial" w:cs="Arial"/>
          <w:u w:val="single"/>
        </w:rPr>
        <w:t>Bitte beachten Sie folgenden Hinweis:</w:t>
      </w:r>
    </w:p>
    <w:p w14:paraId="139AF164" w14:textId="77777777"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Auch Familien, die Anspruch auf Unterstützung nach § 12 der Lehr – und Lernmittelverordnung haben, kaufen bitte die Arbeitshefte im Handel und können sich zum Beginn des neuen Schuljahres ein entsprechendes Formular zur Erstattung des Elternanteils im Sekretariat der Schule abholen.</w:t>
      </w:r>
    </w:p>
    <w:p w14:paraId="3A2B3A68" w14:textId="77777777"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Wir bitten darum, die Arbeitshefte so rechtzeitig zu bestellen, dass sie zum Beginn des neuen Schuljahres vorhanden sind.</w:t>
      </w:r>
    </w:p>
    <w:p w14:paraId="0D462AB7" w14:textId="73797764" w:rsidR="00486E21" w:rsidRPr="007317F1" w:rsidRDefault="00486E21" w:rsidP="00486E21">
      <w:pPr>
        <w:pStyle w:val="Listenabsatz"/>
        <w:spacing w:after="160" w:line="259" w:lineRule="auto"/>
        <w:ind w:left="0" w:firstLine="0"/>
        <w:rPr>
          <w:rFonts w:ascii="Arial" w:hAnsi="Arial" w:cs="Arial"/>
          <w:u w:val="single"/>
        </w:rPr>
      </w:pPr>
      <w:r w:rsidRPr="007317F1">
        <w:rPr>
          <w:rFonts w:ascii="Arial" w:hAnsi="Arial" w:cs="Arial"/>
          <w:u w:val="single"/>
        </w:rPr>
        <w:t>Erste Schulwoche im Schuljahr 20</w:t>
      </w:r>
      <w:r w:rsidR="00862F55">
        <w:rPr>
          <w:rFonts w:ascii="Arial" w:hAnsi="Arial" w:cs="Arial"/>
          <w:u w:val="single"/>
        </w:rPr>
        <w:t>20</w:t>
      </w:r>
      <w:r w:rsidRPr="007317F1">
        <w:rPr>
          <w:rFonts w:ascii="Arial" w:hAnsi="Arial" w:cs="Arial"/>
          <w:u w:val="single"/>
        </w:rPr>
        <w:t xml:space="preserve"> / 202</w:t>
      </w:r>
      <w:r w:rsidR="00862F55">
        <w:rPr>
          <w:rFonts w:ascii="Arial" w:hAnsi="Arial" w:cs="Arial"/>
          <w:u w:val="single"/>
        </w:rPr>
        <w:t>1</w:t>
      </w:r>
    </w:p>
    <w:p w14:paraId="4F54144E" w14:textId="26C4258A" w:rsidR="00862F55" w:rsidRDefault="00486E21" w:rsidP="00486E21">
      <w:pPr>
        <w:pStyle w:val="Listenabsatz"/>
        <w:spacing w:after="160" w:line="259" w:lineRule="auto"/>
        <w:ind w:left="0" w:firstLine="0"/>
        <w:rPr>
          <w:rFonts w:ascii="Arial" w:hAnsi="Arial" w:cs="Arial"/>
        </w:rPr>
      </w:pPr>
      <w:r w:rsidRPr="007317F1">
        <w:rPr>
          <w:rFonts w:ascii="Arial" w:hAnsi="Arial" w:cs="Arial"/>
        </w:rPr>
        <w:t xml:space="preserve">Der erste Schultag im neuen Schuljahr ist der </w:t>
      </w:r>
      <w:r w:rsidR="00862F55" w:rsidRPr="0077635E">
        <w:rPr>
          <w:rFonts w:ascii="Arial" w:hAnsi="Arial" w:cs="Arial"/>
          <w:b/>
          <w:bCs/>
        </w:rPr>
        <w:t>10</w:t>
      </w:r>
      <w:r w:rsidRPr="0077635E">
        <w:rPr>
          <w:rFonts w:ascii="Arial" w:hAnsi="Arial" w:cs="Arial"/>
          <w:b/>
          <w:bCs/>
        </w:rPr>
        <w:t>.08.20</w:t>
      </w:r>
      <w:r w:rsidR="0077635E" w:rsidRPr="0077635E">
        <w:rPr>
          <w:rFonts w:ascii="Arial" w:hAnsi="Arial" w:cs="Arial"/>
          <w:b/>
          <w:bCs/>
        </w:rPr>
        <w:t>20</w:t>
      </w:r>
      <w:r w:rsidR="003A4F3B" w:rsidRPr="0077635E">
        <w:rPr>
          <w:rFonts w:ascii="Arial" w:hAnsi="Arial" w:cs="Arial"/>
          <w:b/>
          <w:bCs/>
        </w:rPr>
        <w:t xml:space="preserve"> um 07:35 Uhr</w:t>
      </w:r>
      <w:r w:rsidRPr="007317F1">
        <w:rPr>
          <w:rFonts w:ascii="Arial" w:hAnsi="Arial" w:cs="Arial"/>
        </w:rPr>
        <w:t xml:space="preserve">. </w:t>
      </w:r>
      <w:r w:rsidR="00862F55">
        <w:rPr>
          <w:rFonts w:ascii="Arial" w:hAnsi="Arial" w:cs="Arial"/>
        </w:rPr>
        <w:t>Wir hoffen sehr, dass wir im Klassenteam den Schulbeginn gemeinsam absolvieren</w:t>
      </w:r>
      <w:r w:rsidR="003A4F3B">
        <w:rPr>
          <w:rFonts w:ascii="Arial" w:hAnsi="Arial" w:cs="Arial"/>
        </w:rPr>
        <w:t xml:space="preserve">. </w:t>
      </w:r>
    </w:p>
    <w:p w14:paraId="33A03EE5" w14:textId="7B9131D3" w:rsidR="00862F55" w:rsidRDefault="00486E21" w:rsidP="00486E21">
      <w:pPr>
        <w:pStyle w:val="Listenabsatz"/>
        <w:spacing w:after="160" w:line="259" w:lineRule="auto"/>
        <w:ind w:left="0" w:firstLine="0"/>
        <w:rPr>
          <w:rFonts w:ascii="Arial" w:hAnsi="Arial" w:cs="Arial"/>
        </w:rPr>
      </w:pPr>
      <w:r w:rsidRPr="007317F1">
        <w:rPr>
          <w:rFonts w:ascii="Arial" w:hAnsi="Arial" w:cs="Arial"/>
        </w:rPr>
        <w:t xml:space="preserve">Wir </w:t>
      </w:r>
      <w:r w:rsidR="00862F55">
        <w:rPr>
          <w:rFonts w:ascii="Arial" w:hAnsi="Arial" w:cs="Arial"/>
        </w:rPr>
        <w:t xml:space="preserve">planen den Schulbeginn </w:t>
      </w:r>
      <w:r w:rsidRPr="007317F1">
        <w:rPr>
          <w:rFonts w:ascii="Arial" w:hAnsi="Arial" w:cs="Arial"/>
        </w:rPr>
        <w:t xml:space="preserve">wieder mit unserer Methodenwoche. </w:t>
      </w:r>
    </w:p>
    <w:p w14:paraId="57E15392" w14:textId="60604E4B"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 xml:space="preserve">Die Kinder </w:t>
      </w:r>
      <w:r w:rsidR="003A4F3B">
        <w:rPr>
          <w:rFonts w:ascii="Arial" w:hAnsi="Arial" w:cs="Arial"/>
        </w:rPr>
        <w:t xml:space="preserve">der 2. bis 6.Klassen </w:t>
      </w:r>
      <w:r w:rsidRPr="007317F1">
        <w:rPr>
          <w:rFonts w:ascii="Arial" w:hAnsi="Arial" w:cs="Arial"/>
        </w:rPr>
        <w:t xml:space="preserve">haben in dieser Woche pro Tag 4 Unterrichtsstunden in der Zeit </w:t>
      </w:r>
      <w:r w:rsidRPr="007317F1">
        <w:rPr>
          <w:rFonts w:ascii="Arial" w:hAnsi="Arial" w:cs="Arial"/>
          <w:b/>
        </w:rPr>
        <w:t>von 7.35 Uhr bis 11.25 Uhr</w:t>
      </w:r>
      <w:r w:rsidRPr="007317F1">
        <w:rPr>
          <w:rFonts w:ascii="Arial" w:hAnsi="Arial" w:cs="Arial"/>
        </w:rPr>
        <w:t xml:space="preserve"> bei Ihrer Klassenlehrkraft.</w:t>
      </w:r>
    </w:p>
    <w:p w14:paraId="7A4FDE81" w14:textId="608D628D" w:rsidR="00486E21" w:rsidRPr="007317F1" w:rsidRDefault="003A4F3B" w:rsidP="00486E21">
      <w:pPr>
        <w:pStyle w:val="Listenabsatz"/>
        <w:spacing w:after="160" w:line="259" w:lineRule="auto"/>
        <w:ind w:left="0" w:firstLine="0"/>
        <w:rPr>
          <w:rFonts w:ascii="Arial" w:hAnsi="Arial" w:cs="Arial"/>
        </w:rPr>
      </w:pPr>
      <w:r w:rsidRPr="007317F1">
        <w:rPr>
          <w:rFonts w:ascii="Arial" w:hAnsi="Arial" w:cs="Arial"/>
        </w:rPr>
        <w:t xml:space="preserve">Die Klasse 3b zieht in den Raum 1.2 und die Klasse 3a in den Raum 1.3. in der </w:t>
      </w:r>
      <w:proofErr w:type="spellStart"/>
      <w:r w:rsidRPr="007317F1">
        <w:rPr>
          <w:rFonts w:ascii="Arial" w:hAnsi="Arial" w:cs="Arial"/>
        </w:rPr>
        <w:t>Kurstaße</w:t>
      </w:r>
      <w:proofErr w:type="spellEnd"/>
      <w:r w:rsidRPr="007317F1">
        <w:rPr>
          <w:rFonts w:ascii="Arial" w:hAnsi="Arial" w:cs="Arial"/>
        </w:rPr>
        <w:t xml:space="preserve"> </w:t>
      </w:r>
      <w:r>
        <w:rPr>
          <w:rFonts w:ascii="Arial" w:hAnsi="Arial" w:cs="Arial"/>
        </w:rPr>
        <w:t>69/70.</w:t>
      </w:r>
      <w:r w:rsidR="0077635E">
        <w:rPr>
          <w:rFonts w:ascii="Arial" w:hAnsi="Arial" w:cs="Arial"/>
        </w:rPr>
        <w:t xml:space="preserve"> </w:t>
      </w:r>
      <w:r w:rsidR="00486E21" w:rsidRPr="007317F1">
        <w:rPr>
          <w:rFonts w:ascii="Arial" w:hAnsi="Arial" w:cs="Arial"/>
        </w:rPr>
        <w:t xml:space="preserve">Die neue Klasse 4a wird in Raum </w:t>
      </w:r>
      <w:r w:rsidR="00862F55">
        <w:rPr>
          <w:rFonts w:ascii="Arial" w:hAnsi="Arial" w:cs="Arial"/>
        </w:rPr>
        <w:t>5</w:t>
      </w:r>
      <w:r w:rsidR="00486E21" w:rsidRPr="007317F1">
        <w:rPr>
          <w:rFonts w:ascii="Arial" w:hAnsi="Arial" w:cs="Arial"/>
        </w:rPr>
        <w:t xml:space="preserve">, die neue Klasse 4b in Raum </w:t>
      </w:r>
      <w:r w:rsidR="00862F55">
        <w:rPr>
          <w:rFonts w:ascii="Arial" w:hAnsi="Arial" w:cs="Arial"/>
        </w:rPr>
        <w:t>8</w:t>
      </w:r>
      <w:r w:rsidR="00486E21" w:rsidRPr="007317F1">
        <w:rPr>
          <w:rFonts w:ascii="Arial" w:hAnsi="Arial" w:cs="Arial"/>
        </w:rPr>
        <w:t xml:space="preserve"> in der Großen Münzenstraße lernen. </w:t>
      </w:r>
      <w:r w:rsidR="00862F55">
        <w:rPr>
          <w:rFonts w:ascii="Arial" w:hAnsi="Arial" w:cs="Arial"/>
        </w:rPr>
        <w:t xml:space="preserve">Die Klasse 5a beginnt das neue </w:t>
      </w:r>
      <w:r>
        <w:rPr>
          <w:rFonts w:ascii="Arial" w:hAnsi="Arial" w:cs="Arial"/>
        </w:rPr>
        <w:t>S</w:t>
      </w:r>
      <w:r w:rsidR="00862F55">
        <w:rPr>
          <w:rFonts w:ascii="Arial" w:hAnsi="Arial" w:cs="Arial"/>
        </w:rPr>
        <w:t xml:space="preserve">chuljahr im </w:t>
      </w:r>
      <w:r>
        <w:rPr>
          <w:rFonts w:ascii="Arial" w:hAnsi="Arial" w:cs="Arial"/>
        </w:rPr>
        <w:t>R</w:t>
      </w:r>
      <w:r w:rsidR="00862F55">
        <w:rPr>
          <w:rFonts w:ascii="Arial" w:hAnsi="Arial" w:cs="Arial"/>
        </w:rPr>
        <w:t xml:space="preserve">aum 12 und wird geführt von </w:t>
      </w:r>
      <w:r>
        <w:rPr>
          <w:rFonts w:ascii="Arial" w:hAnsi="Arial" w:cs="Arial"/>
        </w:rPr>
        <w:t>F</w:t>
      </w:r>
      <w:r w:rsidR="00862F55">
        <w:rPr>
          <w:rFonts w:ascii="Arial" w:hAnsi="Arial" w:cs="Arial"/>
        </w:rPr>
        <w:t>rau Katharina Krasny-</w:t>
      </w:r>
      <w:r>
        <w:rPr>
          <w:rFonts w:ascii="Arial" w:hAnsi="Arial" w:cs="Arial"/>
        </w:rPr>
        <w:t>H</w:t>
      </w:r>
      <w:r w:rsidR="00862F55">
        <w:rPr>
          <w:rFonts w:ascii="Arial" w:hAnsi="Arial" w:cs="Arial"/>
        </w:rPr>
        <w:t>annig</w:t>
      </w:r>
      <w:r>
        <w:rPr>
          <w:rFonts w:ascii="Arial" w:hAnsi="Arial" w:cs="Arial"/>
        </w:rPr>
        <w:t xml:space="preserve">. </w:t>
      </w:r>
      <w:r w:rsidR="00486E21" w:rsidRPr="007317F1">
        <w:rPr>
          <w:rFonts w:ascii="Arial" w:hAnsi="Arial" w:cs="Arial"/>
        </w:rPr>
        <w:t xml:space="preserve">Die zukünftige Klasse </w:t>
      </w:r>
      <w:r w:rsidR="00862F55">
        <w:rPr>
          <w:rFonts w:ascii="Arial" w:hAnsi="Arial" w:cs="Arial"/>
        </w:rPr>
        <w:t>6a</w:t>
      </w:r>
      <w:r w:rsidR="00486E21" w:rsidRPr="007317F1">
        <w:rPr>
          <w:rFonts w:ascii="Arial" w:hAnsi="Arial" w:cs="Arial"/>
        </w:rPr>
        <w:t xml:space="preserve"> wird durch Herrn </w:t>
      </w:r>
      <w:r>
        <w:rPr>
          <w:rFonts w:ascii="Arial" w:hAnsi="Arial" w:cs="Arial"/>
        </w:rPr>
        <w:t xml:space="preserve">Winfried </w:t>
      </w:r>
      <w:r w:rsidR="00862F55">
        <w:rPr>
          <w:rFonts w:ascii="Arial" w:hAnsi="Arial" w:cs="Arial"/>
        </w:rPr>
        <w:t>Hoffmann</w:t>
      </w:r>
      <w:r w:rsidR="00486E21" w:rsidRPr="007317F1">
        <w:rPr>
          <w:rFonts w:ascii="Arial" w:hAnsi="Arial" w:cs="Arial"/>
        </w:rPr>
        <w:t xml:space="preserve"> im Raum </w:t>
      </w:r>
      <w:r w:rsidR="00862F55">
        <w:rPr>
          <w:rFonts w:ascii="Arial" w:hAnsi="Arial" w:cs="Arial"/>
        </w:rPr>
        <w:t>2</w:t>
      </w:r>
      <w:r w:rsidR="00486E21" w:rsidRPr="007317F1">
        <w:rPr>
          <w:rFonts w:ascii="Arial" w:hAnsi="Arial" w:cs="Arial"/>
        </w:rPr>
        <w:t xml:space="preserve"> am ersten Schultag begrüßt.</w:t>
      </w:r>
      <w:r w:rsidR="00862F55">
        <w:rPr>
          <w:rFonts w:ascii="Arial" w:hAnsi="Arial" w:cs="Arial"/>
        </w:rPr>
        <w:t xml:space="preserve"> Die zukünftige Klasse 6b beginnt das Schuljahr mit Frau </w:t>
      </w:r>
      <w:r>
        <w:rPr>
          <w:rFonts w:ascii="Arial" w:hAnsi="Arial" w:cs="Arial"/>
        </w:rPr>
        <w:t xml:space="preserve">Stephanie </w:t>
      </w:r>
      <w:r w:rsidR="00862F55">
        <w:rPr>
          <w:rFonts w:ascii="Arial" w:hAnsi="Arial" w:cs="Arial"/>
        </w:rPr>
        <w:t>Bobrowski als Klassenlehrerin</w:t>
      </w:r>
      <w:r>
        <w:rPr>
          <w:rFonts w:ascii="Arial" w:hAnsi="Arial" w:cs="Arial"/>
        </w:rPr>
        <w:t>.</w:t>
      </w:r>
    </w:p>
    <w:p w14:paraId="61CE6687" w14:textId="7C0505A2"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Alle nicht erwähnten Klassen lernen in ihren bisherigen Räumen.</w:t>
      </w:r>
    </w:p>
    <w:p w14:paraId="280DCCAD" w14:textId="77777777"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 xml:space="preserve">Der Unterricht nach Stundenplan beginnt dann ab der 2. Schulwoche. </w:t>
      </w:r>
    </w:p>
    <w:p w14:paraId="3471DBB8" w14:textId="77777777"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Im Mittelpunkt der Methodenwoche steht einerseits die Stärkung und Festigung des Klassenverbandes, andererseits aber auch die Erweiterung fachübergreifender Kompetenzen. Wir festigen Lesestrategien, die Medienkompetenz, erarbeiten Standards zur Plakatgestaltung, üben das Halten von Vorträgen, führen einen Lerntyptest durch und machen die Kinder mit Lernstrategien vertraut, um nur einige Beispiele zu nennen.</w:t>
      </w:r>
    </w:p>
    <w:p w14:paraId="0F06F7A4" w14:textId="77777777" w:rsidR="00486E21" w:rsidRPr="007317F1" w:rsidRDefault="00486E21" w:rsidP="00486E21">
      <w:pPr>
        <w:pStyle w:val="Listenabsatz"/>
        <w:spacing w:after="160" w:line="259" w:lineRule="auto"/>
        <w:ind w:left="0" w:firstLine="0"/>
        <w:rPr>
          <w:rFonts w:ascii="Arial" w:hAnsi="Arial" w:cs="Arial"/>
        </w:rPr>
      </w:pPr>
    </w:p>
    <w:p w14:paraId="39D7062E" w14:textId="109ED2E6" w:rsidR="00486E21" w:rsidRDefault="003A4F3B" w:rsidP="00486E21">
      <w:pPr>
        <w:pStyle w:val="Listenabsatz"/>
        <w:spacing w:after="160" w:line="259" w:lineRule="auto"/>
        <w:ind w:left="0" w:firstLine="0"/>
        <w:rPr>
          <w:rFonts w:ascii="Arial" w:hAnsi="Arial" w:cs="Arial"/>
        </w:rPr>
      </w:pPr>
      <w:r>
        <w:rPr>
          <w:rFonts w:ascii="Arial" w:hAnsi="Arial" w:cs="Arial"/>
        </w:rPr>
        <w:t>Mit dem kommenden Schuljahr werden wir drei erste Klassen in der Kurstraße unterrichten. Dazu wird der Raum 1.4 in Doppelnutzung mit dem Hort genutzt. In den Sommerferien zaubert hier der Maler, um dem Raum mehr Frische zu geben. Wir freuen uns darüber.</w:t>
      </w:r>
    </w:p>
    <w:p w14:paraId="380D89DC" w14:textId="7A6EA19F" w:rsidR="003A4F3B" w:rsidRDefault="003A4F3B" w:rsidP="00486E21">
      <w:pPr>
        <w:pStyle w:val="Listenabsatz"/>
        <w:spacing w:after="160" w:line="259" w:lineRule="auto"/>
        <w:ind w:left="0" w:firstLine="0"/>
        <w:rPr>
          <w:rFonts w:ascii="Arial" w:hAnsi="Arial" w:cs="Arial"/>
        </w:rPr>
      </w:pPr>
    </w:p>
    <w:p w14:paraId="013B55C3" w14:textId="2E5A51B6" w:rsidR="003A4F3B" w:rsidRDefault="003A4F3B" w:rsidP="00486E21">
      <w:pPr>
        <w:pStyle w:val="Listenabsatz"/>
        <w:spacing w:after="160" w:line="259" w:lineRule="auto"/>
        <w:ind w:left="0" w:firstLine="0"/>
        <w:rPr>
          <w:rFonts w:ascii="Arial" w:hAnsi="Arial" w:cs="Arial"/>
        </w:rPr>
      </w:pPr>
      <w:r>
        <w:rPr>
          <w:rFonts w:ascii="Arial" w:hAnsi="Arial" w:cs="Arial"/>
        </w:rPr>
        <w:t>Sehr geehrte Eltern,</w:t>
      </w:r>
    </w:p>
    <w:p w14:paraId="7D3FB8BB" w14:textId="45A614B7" w:rsidR="003A4F3B" w:rsidRDefault="003A4F3B" w:rsidP="00486E21">
      <w:pPr>
        <w:pStyle w:val="Listenabsatz"/>
        <w:spacing w:after="160" w:line="259" w:lineRule="auto"/>
        <w:ind w:left="0" w:firstLine="0"/>
        <w:rPr>
          <w:rFonts w:ascii="Arial" w:hAnsi="Arial" w:cs="Arial"/>
        </w:rPr>
      </w:pPr>
      <w:r>
        <w:rPr>
          <w:rFonts w:ascii="Arial" w:hAnsi="Arial" w:cs="Arial"/>
        </w:rPr>
        <w:t xml:space="preserve">in diesem Jahr lässt sich vorausblickend nicht </w:t>
      </w:r>
      <w:r w:rsidR="007C5DE6">
        <w:rPr>
          <w:rFonts w:ascii="Arial" w:hAnsi="Arial" w:cs="Arial"/>
        </w:rPr>
        <w:t xml:space="preserve">korrekt sagen, in welcher Form das kommende Schuljahr beginnen wird. Wir planen, wie oben erwähnt, aber es lässt sich nicht garantieren. Sie finden alle wichtigen Veränderungen zeitnah auf unserer Homepage oder Sie erhalten per </w:t>
      </w:r>
      <w:r w:rsidR="0077635E">
        <w:rPr>
          <w:rFonts w:ascii="Arial" w:hAnsi="Arial" w:cs="Arial"/>
        </w:rPr>
        <w:t>E-</w:t>
      </w:r>
      <w:r w:rsidR="007C5DE6">
        <w:rPr>
          <w:rFonts w:ascii="Arial" w:hAnsi="Arial" w:cs="Arial"/>
        </w:rPr>
        <w:t>Mail wichtige Informationen bei Veränderung der gegebenen Situation. Ich bitte Sie dringendst Ihre E-Mail-Anschriften im Sekretariat zu hinterlegen und Veränderungen zeitnah anzuzeigen.</w:t>
      </w:r>
    </w:p>
    <w:p w14:paraId="76432EA1" w14:textId="77777777" w:rsidR="007C5DE6" w:rsidRPr="007317F1" w:rsidRDefault="007C5DE6" w:rsidP="00486E21">
      <w:pPr>
        <w:pStyle w:val="Listenabsatz"/>
        <w:spacing w:after="160" w:line="259" w:lineRule="auto"/>
        <w:ind w:left="0" w:firstLine="0"/>
        <w:rPr>
          <w:rFonts w:ascii="Arial" w:hAnsi="Arial" w:cs="Arial"/>
        </w:rPr>
      </w:pPr>
    </w:p>
    <w:p w14:paraId="0914F313" w14:textId="77777777"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Sehr geehrte Eltern,</w:t>
      </w:r>
    </w:p>
    <w:p w14:paraId="03BDC3A6" w14:textId="4F8267D3"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im Namen des Lehrerkollegiums bedanke ich mich für die konstruktive Zusammenarbeit sowie für die vielfältige Unterstützung im Laufe des Schuljahres 201</w:t>
      </w:r>
      <w:r w:rsidR="007C5DE6">
        <w:rPr>
          <w:rFonts w:ascii="Arial" w:hAnsi="Arial" w:cs="Arial"/>
        </w:rPr>
        <w:t>9</w:t>
      </w:r>
      <w:r w:rsidRPr="007317F1">
        <w:rPr>
          <w:rFonts w:ascii="Arial" w:hAnsi="Arial" w:cs="Arial"/>
        </w:rPr>
        <w:t xml:space="preserve"> / 20</w:t>
      </w:r>
      <w:r w:rsidR="007C5DE6">
        <w:rPr>
          <w:rFonts w:ascii="Arial" w:hAnsi="Arial" w:cs="Arial"/>
        </w:rPr>
        <w:t>20</w:t>
      </w:r>
      <w:r w:rsidRPr="007317F1">
        <w:rPr>
          <w:rFonts w:ascii="Arial" w:hAnsi="Arial" w:cs="Arial"/>
        </w:rPr>
        <w:t>.</w:t>
      </w:r>
    </w:p>
    <w:p w14:paraId="0F8A43FF" w14:textId="45863399"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Ich wünsche Ihnen und Ihren Kindern eine angenehme</w:t>
      </w:r>
      <w:r w:rsidR="007C5DE6">
        <w:rPr>
          <w:rFonts w:ascii="Arial" w:hAnsi="Arial" w:cs="Arial"/>
        </w:rPr>
        <w:t>, erholsame</w:t>
      </w:r>
      <w:r w:rsidRPr="007317F1">
        <w:rPr>
          <w:rFonts w:ascii="Arial" w:hAnsi="Arial" w:cs="Arial"/>
        </w:rPr>
        <w:t xml:space="preserve"> Sommerzeit und verbleibe</w:t>
      </w:r>
    </w:p>
    <w:p w14:paraId="465F59EA" w14:textId="77777777" w:rsidR="00486E21" w:rsidRPr="007317F1" w:rsidRDefault="00486E21" w:rsidP="00486E21">
      <w:pPr>
        <w:pStyle w:val="Listenabsatz"/>
        <w:spacing w:after="160" w:line="259" w:lineRule="auto"/>
        <w:ind w:left="0" w:firstLine="0"/>
        <w:rPr>
          <w:rFonts w:ascii="Arial" w:hAnsi="Arial" w:cs="Arial"/>
        </w:rPr>
      </w:pPr>
    </w:p>
    <w:p w14:paraId="53093C66" w14:textId="6E224927" w:rsidR="00486E21" w:rsidRPr="007317F1" w:rsidRDefault="00486E21" w:rsidP="00486E21">
      <w:pPr>
        <w:pStyle w:val="Listenabsatz"/>
        <w:spacing w:after="160" w:line="259" w:lineRule="auto"/>
        <w:ind w:left="0" w:firstLine="0"/>
        <w:rPr>
          <w:rFonts w:ascii="Arial" w:hAnsi="Arial" w:cs="Arial"/>
        </w:rPr>
      </w:pPr>
      <w:r w:rsidRPr="007317F1">
        <w:rPr>
          <w:rFonts w:ascii="Arial" w:hAnsi="Arial" w:cs="Arial"/>
        </w:rPr>
        <w:t>mit freundlichen Grüßen</w:t>
      </w:r>
      <w:r w:rsidR="007C5DE6">
        <w:rPr>
          <w:rFonts w:ascii="Arial" w:hAnsi="Arial" w:cs="Arial"/>
        </w:rPr>
        <w:t xml:space="preserve"> und bleiben Sie</w:t>
      </w:r>
      <w:r w:rsidR="007C5DE6" w:rsidRPr="007C5DE6">
        <w:rPr>
          <w:rFonts w:ascii="Arial" w:hAnsi="Arial" w:cs="Arial"/>
          <w:i/>
          <w:iCs/>
        </w:rPr>
        <w:t xml:space="preserve"> gesund</w:t>
      </w:r>
    </w:p>
    <w:p w14:paraId="245EFF74" w14:textId="77777777" w:rsidR="00486E21" w:rsidRPr="007317F1" w:rsidRDefault="00486E21" w:rsidP="00486E21">
      <w:pPr>
        <w:pStyle w:val="Listenabsatz"/>
        <w:spacing w:after="160" w:line="259" w:lineRule="auto"/>
        <w:ind w:left="0" w:firstLine="0"/>
        <w:rPr>
          <w:rFonts w:ascii="Arial" w:hAnsi="Arial" w:cs="Arial"/>
        </w:rPr>
      </w:pPr>
    </w:p>
    <w:p w14:paraId="324B0B09" w14:textId="0ABAA2AC" w:rsidR="00486E21" w:rsidRPr="007317F1" w:rsidRDefault="0077635E" w:rsidP="00486E21">
      <w:pPr>
        <w:pStyle w:val="Listenabsatz"/>
        <w:spacing w:after="160" w:line="259" w:lineRule="auto"/>
        <w:ind w:left="0" w:firstLine="0"/>
        <w:rPr>
          <w:rFonts w:ascii="Arial" w:hAnsi="Arial" w:cs="Arial"/>
        </w:rPr>
      </w:pPr>
      <w:r>
        <w:rPr>
          <w:rFonts w:ascii="Arial" w:hAnsi="Arial" w:cs="Arial"/>
        </w:rPr>
        <w:t xml:space="preserve">Ihre </w:t>
      </w:r>
      <w:r w:rsidR="00486E21" w:rsidRPr="007317F1">
        <w:rPr>
          <w:rFonts w:ascii="Arial" w:hAnsi="Arial" w:cs="Arial"/>
        </w:rPr>
        <w:t>Cornelia Wangenheim</w:t>
      </w:r>
    </w:p>
    <w:p w14:paraId="28776D04" w14:textId="4F0369FE" w:rsidR="00C10627" w:rsidRPr="004A4A08" w:rsidRDefault="00486E21" w:rsidP="0077635E">
      <w:pPr>
        <w:pStyle w:val="Listenabsatz"/>
        <w:spacing w:after="160" w:line="259" w:lineRule="auto"/>
        <w:ind w:left="0" w:firstLine="0"/>
        <w:rPr>
          <w:rFonts w:ascii="Arial" w:hAnsi="Arial" w:cs="Arial"/>
        </w:rPr>
      </w:pPr>
      <w:r w:rsidRPr="007317F1">
        <w:rPr>
          <w:rFonts w:ascii="Arial" w:hAnsi="Arial" w:cs="Arial"/>
        </w:rPr>
        <w:t xml:space="preserve">Rektorin </w:t>
      </w:r>
      <w:r w:rsidR="007C5DE6">
        <w:rPr>
          <w:rFonts w:ascii="Arial" w:hAnsi="Arial" w:cs="Arial"/>
          <w:sz w:val="16"/>
          <w:szCs w:val="16"/>
        </w:rPr>
        <w:t>24</w:t>
      </w:r>
      <w:r w:rsidRPr="007317F1">
        <w:rPr>
          <w:rFonts w:ascii="Arial" w:hAnsi="Arial" w:cs="Arial"/>
          <w:sz w:val="16"/>
          <w:szCs w:val="16"/>
        </w:rPr>
        <w:t>.06.20</w:t>
      </w:r>
      <w:r w:rsidR="007C5DE6">
        <w:rPr>
          <w:rFonts w:ascii="Arial" w:hAnsi="Arial" w:cs="Arial"/>
          <w:sz w:val="16"/>
          <w:szCs w:val="16"/>
        </w:rPr>
        <w:t>20</w:t>
      </w:r>
    </w:p>
    <w:sectPr w:rsidR="00C10627" w:rsidRPr="004A4A08" w:rsidSect="007C5DE6">
      <w:type w:val="continuous"/>
      <w:pgSz w:w="11906" w:h="16838" w:code="9"/>
      <w:pgMar w:top="1417" w:right="1417" w:bottom="851" w:left="1417" w:header="170"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18865" w14:textId="77777777" w:rsidR="00903E18" w:rsidRDefault="00903E18">
      <w:r>
        <w:separator/>
      </w:r>
    </w:p>
  </w:endnote>
  <w:endnote w:type="continuationSeparator" w:id="0">
    <w:p w14:paraId="32CE98B9" w14:textId="77777777" w:rsidR="00903E18" w:rsidRDefault="00903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0E4AF" w14:textId="77777777" w:rsidR="00D74C90" w:rsidRDefault="00D74C9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C8FD9" w14:textId="77777777" w:rsidR="00D74C90" w:rsidRDefault="00D74C9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9DBF9" w14:textId="4C6631E0" w:rsidR="00C10627" w:rsidRDefault="004F105F" w:rsidP="004F105F">
    <w:pPr>
      <w:pStyle w:val="Fuzeile"/>
      <w:spacing w:line="240" w:lineRule="auto"/>
      <w:ind w:firstLine="3540"/>
      <w:rPr>
        <w:rFonts w:ascii="Arial" w:hAnsi="Arial" w:cs="Arial"/>
        <w:sz w:val="16"/>
        <w:szCs w:val="16"/>
      </w:rPr>
    </w:pPr>
    <w:r>
      <w:rPr>
        <w:rFonts w:ascii="Arial" w:hAnsi="Arial" w:cs="Arial"/>
        <w:noProof/>
        <w:sz w:val="16"/>
        <w:szCs w:val="16"/>
      </w:rPr>
      <w:drawing>
        <wp:anchor distT="0" distB="0" distL="114300" distR="114300" simplePos="0" relativeHeight="251660288" behindDoc="0" locked="0" layoutInCell="1" allowOverlap="1" wp14:anchorId="633A64A7" wp14:editId="71BC2445">
          <wp:simplePos x="0" y="0"/>
          <wp:positionH relativeFrom="column">
            <wp:posOffset>-405131</wp:posOffset>
          </wp:positionH>
          <wp:positionV relativeFrom="paragraph">
            <wp:posOffset>-289560</wp:posOffset>
          </wp:positionV>
          <wp:extent cx="1971675" cy="857885"/>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t 2 als Grafik.jpg"/>
                  <pic:cNvPicPr/>
                </pic:nvPicPr>
                <pic:blipFill>
                  <a:blip r:embed="rId1">
                    <a:extLst>
                      <a:ext uri="{28A0092B-C50C-407E-A947-70E740481C1C}">
                        <a14:useLocalDpi xmlns:a14="http://schemas.microsoft.com/office/drawing/2010/main" val="0"/>
                      </a:ext>
                    </a:extLst>
                  </a:blip>
                  <a:stretch>
                    <a:fillRect/>
                  </a:stretch>
                </pic:blipFill>
                <pic:spPr>
                  <a:xfrm>
                    <a:off x="0" y="0"/>
                    <a:ext cx="1971675" cy="857885"/>
                  </a:xfrm>
                  <a:prstGeom prst="rect">
                    <a:avLst/>
                  </a:prstGeom>
                </pic:spPr>
              </pic:pic>
            </a:graphicData>
          </a:graphic>
          <wp14:sizeRelH relativeFrom="margin">
            <wp14:pctWidth>0</wp14:pctWidth>
          </wp14:sizeRelH>
        </wp:anchor>
      </w:drawing>
    </w:r>
    <w:r w:rsidR="001074F9">
      <w:rPr>
        <w:rFonts w:ascii="Arial" w:hAnsi="Arial" w:cs="Arial"/>
        <w:noProof/>
        <w:sz w:val="16"/>
        <w:szCs w:val="16"/>
      </w:rPr>
      <mc:AlternateContent>
        <mc:Choice Requires="wps">
          <w:drawing>
            <wp:anchor distT="0" distB="0" distL="114300" distR="114300" simplePos="0" relativeHeight="251659264" behindDoc="0" locked="0" layoutInCell="1" allowOverlap="1" wp14:anchorId="6FC88172" wp14:editId="7A1AE8F3">
              <wp:simplePos x="0" y="0"/>
              <wp:positionH relativeFrom="column">
                <wp:posOffset>4595495</wp:posOffset>
              </wp:positionH>
              <wp:positionV relativeFrom="paragraph">
                <wp:posOffset>-489585</wp:posOffset>
              </wp:positionV>
              <wp:extent cx="1504950" cy="1162050"/>
              <wp:effectExtent l="0" t="0" r="0" b="0"/>
              <wp:wrapNone/>
              <wp:docPr id="8" name="Textfeld 8"/>
              <wp:cNvGraphicFramePr/>
              <a:graphic xmlns:a="http://schemas.openxmlformats.org/drawingml/2006/main">
                <a:graphicData uri="http://schemas.microsoft.com/office/word/2010/wordprocessingShape">
                  <wps:wsp>
                    <wps:cNvSpPr txBox="1"/>
                    <wps:spPr>
                      <a:xfrm>
                        <a:off x="0" y="0"/>
                        <a:ext cx="150495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205A0" w14:textId="77777777" w:rsidR="001074F9" w:rsidRDefault="00B83441">
                          <w:r>
                            <w:rPr>
                              <w:rFonts w:ascii="Arial" w:hAnsi="Arial" w:cs="Arial"/>
                              <w:noProof/>
                              <w:sz w:val="22"/>
                              <w:szCs w:val="22"/>
                            </w:rPr>
                            <w:drawing>
                              <wp:inline distT="0" distB="0" distL="0" distR="0" wp14:anchorId="0E9C24A6" wp14:editId="582D7F8B">
                                <wp:extent cx="1409700" cy="13157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isser\Zertifiziert Logo farbig.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09700" cy="1315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C88172" id="_x0000_t202" coordsize="21600,21600" o:spt="202" path="m,l,21600r21600,l21600,xe">
              <v:stroke joinstyle="miter"/>
              <v:path gradientshapeok="t" o:connecttype="rect"/>
            </v:shapetype>
            <v:shape id="Textfeld 8" o:spid="_x0000_s1026" type="#_x0000_t202" style="position:absolute;left:0;text-align:left;margin-left:361.85pt;margin-top:-38.55pt;width:118.5pt;height:9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" fillcolor="white [3201]" stroked="f" strokeweight=".5pt">
              <v:textbox>
                <w:txbxContent>
                  <w:p w14:paraId="194205A0" w14:textId="77777777" w:rsidR="001074F9" w:rsidRDefault="00B83441">
                    <w:r>
                      <w:rPr>
                        <w:rFonts w:ascii="Arial" w:hAnsi="Arial" w:cs="Arial"/>
                        <w:noProof/>
                        <w:sz w:val="22"/>
                        <w:szCs w:val="22"/>
                      </w:rPr>
                      <w:drawing>
                        <wp:inline distT="0" distB="0" distL="0" distR="0" wp14:anchorId="0E9C24A6" wp14:editId="582D7F8B">
                          <wp:extent cx="1409700" cy="13157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isser\Zertifiziert Logo farbig.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409700" cy="1315720"/>
                                  </a:xfrm>
                                  <a:prstGeom prst="rect">
                                    <a:avLst/>
                                  </a:prstGeom>
                                  <a:noFill/>
                                  <a:ln>
                                    <a:noFill/>
                                  </a:ln>
                                </pic:spPr>
                              </pic:pic>
                            </a:graphicData>
                          </a:graphic>
                        </wp:inline>
                      </w:drawing>
                    </w:r>
                  </w:p>
                </w:txbxContent>
              </v:textbox>
            </v:shape>
          </w:pict>
        </mc:Fallback>
      </mc:AlternateContent>
    </w:r>
    <w:r w:rsidR="001074F9">
      <w:rPr>
        <w:rFonts w:ascii="Arial" w:hAnsi="Arial" w:cs="Arial"/>
        <w:sz w:val="16"/>
        <w:szCs w:val="16"/>
      </w:rPr>
      <w:t>Rektorin</w:t>
    </w:r>
    <w:r w:rsidR="00C10627">
      <w:rPr>
        <w:rFonts w:ascii="Arial" w:hAnsi="Arial" w:cs="Arial"/>
        <w:sz w:val="16"/>
        <w:szCs w:val="16"/>
      </w:rPr>
      <w:t xml:space="preserve"> Frau Cornelia Wangenheim</w:t>
    </w:r>
    <w:r>
      <w:rPr>
        <w:rFonts w:ascii="Arial" w:hAnsi="Arial" w:cs="Arial"/>
        <w:sz w:val="16"/>
        <w:szCs w:val="16"/>
      </w:rPr>
      <w:tab/>
    </w:r>
  </w:p>
  <w:p w14:paraId="7E48E5BA" w14:textId="212AEA7B" w:rsidR="004918CB" w:rsidRPr="00FC0AE9" w:rsidRDefault="004F105F" w:rsidP="009D3FF5">
    <w:pPr>
      <w:pStyle w:val="Fuzeile"/>
      <w:spacing w:line="240" w:lineRule="auto"/>
      <w:rPr>
        <w:rFonts w:ascii="Arial" w:hAnsi="Arial" w:cs="Arial"/>
        <w:sz w:val="16"/>
        <w:szCs w:val="16"/>
      </w:rPr>
    </w:pPr>
    <w:r>
      <w:rPr>
        <w:rFonts w:ascii="Arial" w:hAnsi="Arial" w:cs="Arial"/>
        <w:sz w:val="16"/>
        <w:szCs w:val="16"/>
      </w:rPr>
      <w:tab/>
    </w:r>
    <w:r w:rsidR="004918CB" w:rsidRPr="00FC0AE9">
      <w:rPr>
        <w:rFonts w:ascii="Arial" w:hAnsi="Arial" w:cs="Arial"/>
        <w:sz w:val="16"/>
        <w:szCs w:val="16"/>
      </w:rPr>
      <w:t>Frederic-Joliot-Curie-Schul</w:t>
    </w:r>
    <w:r w:rsidR="008E3C06">
      <w:rPr>
        <w:rFonts w:ascii="Arial" w:hAnsi="Arial" w:cs="Arial"/>
        <w:sz w:val="16"/>
        <w:szCs w:val="16"/>
      </w:rPr>
      <w:t xml:space="preserve">e                                                      </w:t>
    </w:r>
  </w:p>
  <w:p w14:paraId="4DA1FD97" w14:textId="2D564995" w:rsidR="00FC0AE9" w:rsidRPr="00FC0AE9" w:rsidRDefault="004F105F" w:rsidP="009D3FF5">
    <w:pPr>
      <w:pStyle w:val="Fuzeile"/>
      <w:spacing w:line="240" w:lineRule="auto"/>
      <w:rPr>
        <w:rFonts w:ascii="Arial" w:hAnsi="Arial" w:cs="Arial"/>
        <w:sz w:val="16"/>
        <w:szCs w:val="16"/>
      </w:rPr>
    </w:pPr>
    <w:r>
      <w:rPr>
        <w:rFonts w:ascii="Arial" w:hAnsi="Arial" w:cs="Arial"/>
        <w:sz w:val="16"/>
        <w:szCs w:val="16"/>
      </w:rPr>
      <w:t xml:space="preserve">                                                                                </w:t>
    </w:r>
    <w:r w:rsidR="00FC0AE9" w:rsidRPr="00FC0AE9">
      <w:rPr>
        <w:rFonts w:ascii="Arial" w:hAnsi="Arial" w:cs="Arial"/>
        <w:sz w:val="16"/>
        <w:szCs w:val="16"/>
      </w:rPr>
      <w:t xml:space="preserve">Städtische Grundschule </w:t>
    </w:r>
    <w:r w:rsidR="00FC0AE9" w:rsidRPr="00FC0AE9">
      <w:rPr>
        <w:rFonts w:ascii="Arial" w:hAnsi="Arial" w:cs="Arial"/>
        <w:sz w:val="16"/>
        <w:szCs w:val="16"/>
      </w:rPr>
      <w:tab/>
    </w:r>
    <w:r w:rsidR="008E3C06">
      <w:rPr>
        <w:rFonts w:ascii="Arial" w:hAnsi="Arial" w:cs="Arial"/>
        <w:sz w:val="16"/>
        <w:szCs w:val="16"/>
      </w:rPr>
      <w:t xml:space="preserve"> </w:t>
    </w:r>
  </w:p>
  <w:p w14:paraId="5A8A6EC8" w14:textId="31ABF803" w:rsidR="009D3FF5" w:rsidRPr="00FC0AE9" w:rsidRDefault="004F105F" w:rsidP="009D3FF5">
    <w:pPr>
      <w:pStyle w:val="Fuzeile"/>
      <w:spacing w:line="240" w:lineRule="auto"/>
      <w:rPr>
        <w:rFonts w:ascii="Arial" w:hAnsi="Arial" w:cs="Arial"/>
        <w:sz w:val="16"/>
        <w:szCs w:val="16"/>
      </w:rPr>
    </w:pPr>
    <w:r>
      <w:rPr>
        <w:rFonts w:ascii="Arial" w:hAnsi="Arial" w:cs="Arial"/>
        <w:sz w:val="16"/>
        <w:szCs w:val="16"/>
      </w:rPr>
      <w:t xml:space="preserve">                                                                                </w:t>
    </w:r>
    <w:r w:rsidR="00FC0AE9" w:rsidRPr="00FC0AE9">
      <w:rPr>
        <w:rFonts w:ascii="Arial" w:hAnsi="Arial" w:cs="Arial"/>
        <w:sz w:val="16"/>
        <w:szCs w:val="16"/>
      </w:rPr>
      <w:t>Große Münzenstraße 14</w:t>
    </w:r>
    <w:r w:rsidR="00FC0AE9" w:rsidRPr="00FC0AE9">
      <w:rPr>
        <w:rFonts w:ascii="Arial" w:hAnsi="Arial" w:cs="Arial"/>
        <w:sz w:val="16"/>
        <w:szCs w:val="16"/>
      </w:rPr>
      <w:tab/>
    </w:r>
    <w:r w:rsidR="008E3C06">
      <w:rPr>
        <w:rFonts w:ascii="Arial" w:hAnsi="Arial" w:cs="Arial"/>
        <w:sz w:val="16"/>
        <w:szCs w:val="16"/>
      </w:rPr>
      <w:t xml:space="preserve"> </w:t>
    </w:r>
  </w:p>
  <w:p w14:paraId="0BC8E233" w14:textId="1479DC8E" w:rsidR="00FC0AE9" w:rsidRPr="00FC0AE9" w:rsidRDefault="004F105F" w:rsidP="009D3FF5">
    <w:pPr>
      <w:pStyle w:val="Fuzeile"/>
      <w:spacing w:line="240" w:lineRule="auto"/>
      <w:rPr>
        <w:rFonts w:ascii="Arial" w:hAnsi="Arial" w:cs="Arial"/>
        <w:sz w:val="16"/>
        <w:szCs w:val="16"/>
      </w:rPr>
    </w:pPr>
    <w:r>
      <w:rPr>
        <w:rFonts w:ascii="Arial" w:hAnsi="Arial" w:cs="Arial"/>
        <w:sz w:val="16"/>
        <w:szCs w:val="16"/>
      </w:rPr>
      <w:t xml:space="preserve"> </w:t>
    </w:r>
    <w:r>
      <w:rPr>
        <w:rFonts w:ascii="Arial" w:hAnsi="Arial" w:cs="Arial"/>
        <w:sz w:val="16"/>
        <w:szCs w:val="16"/>
      </w:rPr>
      <w:tab/>
      <w:t xml:space="preserve">        </w:t>
    </w:r>
    <w:r w:rsidR="00FC0AE9" w:rsidRPr="00FC0AE9">
      <w:rPr>
        <w:rFonts w:ascii="Arial" w:hAnsi="Arial" w:cs="Arial"/>
        <w:sz w:val="16"/>
        <w:szCs w:val="16"/>
      </w:rPr>
      <w:t xml:space="preserve">14776 Brandenburg an der Havel </w:t>
    </w:r>
    <w:r w:rsidR="003F0107">
      <w:rPr>
        <w:rFonts w:ascii="Arial" w:hAnsi="Arial" w:cs="Arial"/>
        <w:sz w:val="16"/>
        <w:szCs w:val="16"/>
      </w:rPr>
      <w:tab/>
    </w:r>
    <w:r w:rsidR="008E3C06">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54802" w14:textId="77777777" w:rsidR="00903E18" w:rsidRDefault="00903E18">
      <w:r>
        <w:separator/>
      </w:r>
    </w:p>
  </w:footnote>
  <w:footnote w:type="continuationSeparator" w:id="0">
    <w:p w14:paraId="04547AB9" w14:textId="77777777" w:rsidR="00903E18" w:rsidRDefault="00903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A2FD9" w14:textId="77777777" w:rsidR="00D74C90" w:rsidRDefault="00D74C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A4503" w14:textId="77777777" w:rsidR="00D74C90" w:rsidRDefault="00D74C9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A81E4" w14:textId="77777777" w:rsidR="0097731D" w:rsidRPr="00D74C90" w:rsidRDefault="00075F84" w:rsidP="0097731D">
    <w:pPr>
      <w:pStyle w:val="Kopfzeile"/>
      <w:tabs>
        <w:tab w:val="clear" w:pos="4536"/>
        <w:tab w:val="center" w:pos="2552"/>
      </w:tabs>
      <w:jc w:val="center"/>
      <w:rPr>
        <w:rFonts w:ascii="Arial" w:hAnsi="Arial" w:cs="Arial"/>
        <w:b/>
        <w:sz w:val="28"/>
        <w:szCs w:val="28"/>
      </w:rPr>
    </w:pPr>
    <w:r w:rsidRPr="00D74C90">
      <w:rPr>
        <w:rFonts w:ascii="Arial" w:hAnsi="Arial" w:cs="Arial"/>
        <w:noProof/>
        <w:sz w:val="28"/>
        <w:szCs w:val="28"/>
      </w:rPr>
      <w:drawing>
        <wp:anchor distT="0" distB="0" distL="114300" distR="114300" simplePos="0" relativeHeight="251658240" behindDoc="1" locked="0" layoutInCell="1" allowOverlap="1" wp14:anchorId="0DA8D3A2" wp14:editId="20CBA6F3">
          <wp:simplePos x="0" y="0"/>
          <wp:positionH relativeFrom="column">
            <wp:posOffset>-233680</wp:posOffset>
          </wp:positionH>
          <wp:positionV relativeFrom="paragraph">
            <wp:posOffset>-114935</wp:posOffset>
          </wp:positionV>
          <wp:extent cx="1190625" cy="1030605"/>
          <wp:effectExtent l="0" t="0" r="9525" b="0"/>
          <wp:wrapNone/>
          <wp:docPr id="3" name="Bild 3" descr="Curie_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ie_Logo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C90">
      <w:rPr>
        <w:rFonts w:ascii="Arial" w:hAnsi="Arial" w:cs="Arial"/>
        <w:noProof/>
        <w:sz w:val="28"/>
        <w:szCs w:val="28"/>
      </w:rPr>
      <w:drawing>
        <wp:anchor distT="0" distB="0" distL="114300" distR="114300" simplePos="0" relativeHeight="251657216" behindDoc="1" locked="0" layoutInCell="1" allowOverlap="1" wp14:anchorId="3FD07B7D" wp14:editId="3C1E41A1">
          <wp:simplePos x="0" y="0"/>
          <wp:positionH relativeFrom="column">
            <wp:posOffset>4547235</wp:posOffset>
          </wp:positionH>
          <wp:positionV relativeFrom="paragraph">
            <wp:posOffset>40005</wp:posOffset>
          </wp:positionV>
          <wp:extent cx="1554480" cy="668655"/>
          <wp:effectExtent l="0" t="0" r="7620" b="0"/>
          <wp:wrapNone/>
          <wp:docPr id="2" name="Grafik 2" descr="S:\Homepage\000MINT-freundliche Schu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S:\Homepage\000MINT-freundliche Schul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448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C1" w:rsidRPr="00D74C90">
      <w:rPr>
        <w:rFonts w:ascii="Arial" w:hAnsi="Arial" w:cs="Arial"/>
        <w:b/>
        <w:sz w:val="28"/>
        <w:szCs w:val="28"/>
      </w:rPr>
      <w:t>Frederic-Joliot-Curie-</w:t>
    </w:r>
    <w:r w:rsidR="00616FDF" w:rsidRPr="00D74C90">
      <w:rPr>
        <w:rFonts w:ascii="Arial" w:hAnsi="Arial" w:cs="Arial"/>
        <w:b/>
        <w:sz w:val="28"/>
        <w:szCs w:val="28"/>
      </w:rPr>
      <w:t>S</w:t>
    </w:r>
    <w:r w:rsidR="003839C1" w:rsidRPr="00D74C90">
      <w:rPr>
        <w:rFonts w:ascii="Arial" w:hAnsi="Arial" w:cs="Arial"/>
        <w:b/>
        <w:sz w:val="28"/>
        <w:szCs w:val="28"/>
      </w:rPr>
      <w:t>chule</w:t>
    </w:r>
  </w:p>
  <w:p w14:paraId="54E5EA5C" w14:textId="77777777" w:rsidR="00337477" w:rsidRPr="00D74C90" w:rsidRDefault="00616FDF" w:rsidP="00BE4468">
    <w:pPr>
      <w:pStyle w:val="Kopfzeile"/>
      <w:tabs>
        <w:tab w:val="clear" w:pos="4536"/>
        <w:tab w:val="center" w:pos="2552"/>
      </w:tabs>
      <w:spacing w:line="240" w:lineRule="auto"/>
      <w:jc w:val="center"/>
      <w:rPr>
        <w:rFonts w:ascii="Arial" w:hAnsi="Arial" w:cs="Arial"/>
        <w:color w:val="000000"/>
        <w:w w:val="170"/>
        <w:sz w:val="16"/>
        <w:szCs w:val="16"/>
      </w:rPr>
    </w:pPr>
    <w:r w:rsidRPr="00D74C90">
      <w:rPr>
        <w:rFonts w:ascii="Arial" w:hAnsi="Arial" w:cs="Arial"/>
        <w:color w:val="000000"/>
        <w:w w:val="170"/>
        <w:sz w:val="16"/>
        <w:szCs w:val="16"/>
      </w:rPr>
      <w:t>Städtische Grundschule</w:t>
    </w:r>
  </w:p>
  <w:p w14:paraId="135C9FCB" w14:textId="77777777" w:rsidR="003839C1" w:rsidRPr="00D74C90" w:rsidRDefault="003839C1" w:rsidP="00BE4468">
    <w:pPr>
      <w:pStyle w:val="Kopfzeile"/>
      <w:tabs>
        <w:tab w:val="clear" w:pos="4536"/>
        <w:tab w:val="center" w:pos="2552"/>
      </w:tabs>
      <w:spacing w:line="240" w:lineRule="auto"/>
      <w:jc w:val="center"/>
      <w:rPr>
        <w:rFonts w:ascii="Arial" w:hAnsi="Arial" w:cs="Arial"/>
        <w:sz w:val="16"/>
        <w:szCs w:val="16"/>
      </w:rPr>
    </w:pPr>
    <w:r w:rsidRPr="00D74C90">
      <w:rPr>
        <w:rFonts w:ascii="Arial" w:hAnsi="Arial" w:cs="Arial"/>
        <w:sz w:val="16"/>
        <w:szCs w:val="16"/>
      </w:rPr>
      <w:t>Große Münzenstraße 14</w:t>
    </w:r>
    <w:r w:rsidR="00337477" w:rsidRPr="00D74C90">
      <w:rPr>
        <w:rFonts w:ascii="Arial" w:hAnsi="Arial" w:cs="Arial"/>
        <w:sz w:val="16"/>
        <w:szCs w:val="16"/>
      </w:rPr>
      <w:t>,</w:t>
    </w:r>
    <w:r w:rsidRPr="00D74C90">
      <w:rPr>
        <w:rFonts w:ascii="Arial" w:hAnsi="Arial" w:cs="Arial"/>
        <w:sz w:val="16"/>
        <w:szCs w:val="16"/>
      </w:rPr>
      <w:t xml:space="preserve">   14776 Brandenburg a. d. H.</w:t>
    </w:r>
  </w:p>
  <w:p w14:paraId="636AF673" w14:textId="77777777" w:rsidR="003839C1" w:rsidRPr="00D74C90" w:rsidRDefault="0097731D" w:rsidP="00BE4468">
    <w:pPr>
      <w:pStyle w:val="Kopfzeile"/>
      <w:tabs>
        <w:tab w:val="clear" w:pos="4536"/>
        <w:tab w:val="center" w:pos="2552"/>
      </w:tabs>
      <w:spacing w:line="240" w:lineRule="auto"/>
      <w:jc w:val="center"/>
      <w:rPr>
        <w:rFonts w:ascii="Arial" w:hAnsi="Arial" w:cs="Arial"/>
        <w:sz w:val="16"/>
        <w:szCs w:val="16"/>
        <w:lang w:val="it-IT"/>
      </w:rPr>
    </w:pPr>
    <w:r w:rsidRPr="00D74C90">
      <w:rPr>
        <w:rFonts w:ascii="Arial" w:hAnsi="Arial" w:cs="Arial"/>
        <w:sz w:val="16"/>
        <w:szCs w:val="16"/>
        <w:lang w:val="it-IT"/>
      </w:rPr>
      <w:t>Tel.</w:t>
    </w:r>
    <w:r w:rsidR="003839C1" w:rsidRPr="00D74C90">
      <w:rPr>
        <w:rFonts w:ascii="Arial" w:hAnsi="Arial" w:cs="Arial"/>
        <w:sz w:val="16"/>
        <w:szCs w:val="16"/>
        <w:lang w:val="it-IT"/>
      </w:rPr>
      <w:t>: 03381-224363</w:t>
    </w:r>
    <w:r w:rsidRPr="00D74C90">
      <w:rPr>
        <w:rFonts w:ascii="Arial" w:hAnsi="Arial" w:cs="Arial"/>
        <w:sz w:val="16"/>
        <w:szCs w:val="16"/>
        <w:lang w:val="it-IT"/>
      </w:rPr>
      <w:t>, Fax: 03381-208663</w:t>
    </w:r>
  </w:p>
  <w:p w14:paraId="197D9377" w14:textId="77777777" w:rsidR="003839C1" w:rsidRPr="00D74C90" w:rsidRDefault="003839C1" w:rsidP="00BE4468">
    <w:pPr>
      <w:pStyle w:val="Kopfzeile"/>
      <w:tabs>
        <w:tab w:val="clear" w:pos="4536"/>
        <w:tab w:val="center" w:pos="2552"/>
      </w:tabs>
      <w:spacing w:line="240" w:lineRule="auto"/>
      <w:jc w:val="center"/>
      <w:rPr>
        <w:rFonts w:ascii="Arial" w:hAnsi="Arial" w:cs="Arial"/>
        <w:sz w:val="16"/>
        <w:szCs w:val="16"/>
        <w:lang w:val="it-IT"/>
      </w:rPr>
    </w:pPr>
    <w:r w:rsidRPr="00D74C90">
      <w:rPr>
        <w:rFonts w:ascii="Arial" w:hAnsi="Arial" w:cs="Arial"/>
        <w:sz w:val="16"/>
        <w:szCs w:val="16"/>
        <w:lang w:val="it-IT"/>
      </w:rPr>
      <w:t xml:space="preserve">E-Mail: </w:t>
    </w:r>
    <w:hyperlink r:id="rId3" w:history="1">
      <w:r w:rsidRPr="00D74C90">
        <w:rPr>
          <w:rStyle w:val="Hyperlink"/>
          <w:rFonts w:ascii="Arial" w:hAnsi="Arial" w:cs="Arial"/>
          <w:color w:val="auto"/>
          <w:sz w:val="16"/>
          <w:szCs w:val="16"/>
          <w:u w:val="none"/>
          <w:lang w:val="it-IT"/>
        </w:rPr>
        <w:t>sekretariat@curie.schule-brandenburg.de</w:t>
      </w:r>
    </w:hyperlink>
  </w:p>
  <w:p w14:paraId="018EEF1C" w14:textId="77777777" w:rsidR="003839C1" w:rsidRPr="00D74C90" w:rsidRDefault="003839C1" w:rsidP="00BE4468">
    <w:pPr>
      <w:pStyle w:val="Kopfzeile"/>
      <w:tabs>
        <w:tab w:val="clear" w:pos="4536"/>
        <w:tab w:val="center" w:pos="2552"/>
      </w:tabs>
      <w:spacing w:line="240" w:lineRule="auto"/>
      <w:jc w:val="center"/>
      <w:rPr>
        <w:rFonts w:ascii="Arial" w:hAnsi="Arial" w:cs="Arial"/>
        <w:sz w:val="16"/>
        <w:szCs w:val="16"/>
        <w:lang w:val="it-IT"/>
      </w:rPr>
    </w:pPr>
    <w:r w:rsidRPr="00D74C90">
      <w:rPr>
        <w:rFonts w:ascii="Arial" w:hAnsi="Arial" w:cs="Arial"/>
        <w:sz w:val="16"/>
        <w:szCs w:val="16"/>
        <w:lang w:val="it-IT"/>
      </w:rPr>
      <w:t xml:space="preserve">Homepage: </w:t>
    </w:r>
    <w:hyperlink r:id="rId4" w:history="1">
      <w:r w:rsidR="0097731D" w:rsidRPr="00D74C90">
        <w:rPr>
          <w:rStyle w:val="Hyperlink"/>
          <w:rFonts w:ascii="Arial" w:hAnsi="Arial" w:cs="Arial"/>
          <w:color w:val="auto"/>
          <w:sz w:val="16"/>
          <w:szCs w:val="16"/>
          <w:u w:val="none"/>
          <w:lang w:val="it-IT"/>
        </w:rPr>
        <w:t>www.curieschule-brandenburg.de</w:t>
      </w:r>
    </w:hyperlink>
  </w:p>
  <w:p w14:paraId="6377C575" w14:textId="77777777" w:rsidR="0097731D" w:rsidRPr="0097731D" w:rsidRDefault="0097731D" w:rsidP="0097731D">
    <w:pPr>
      <w:pStyle w:val="Kopfzeile"/>
      <w:tabs>
        <w:tab w:val="clear" w:pos="4536"/>
        <w:tab w:val="center" w:pos="2552"/>
      </w:tabs>
      <w:rPr>
        <w:sz w:val="16"/>
        <w:szCs w:val="16"/>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A4231"/>
    <w:multiLevelType w:val="hybridMultilevel"/>
    <w:tmpl w:val="65E8DC34"/>
    <w:lvl w:ilvl="0" w:tplc="82EE7B0E">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757B43"/>
    <w:multiLevelType w:val="hybridMultilevel"/>
    <w:tmpl w:val="90EC1EAC"/>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2184D0E"/>
    <w:multiLevelType w:val="hybridMultilevel"/>
    <w:tmpl w:val="C458D740"/>
    <w:lvl w:ilvl="0" w:tplc="345E6E60">
      <w:numFmt w:val="bullet"/>
      <w:lvlText w:val="-"/>
      <w:lvlJc w:val="left"/>
      <w:pPr>
        <w:ind w:left="420" w:hanging="360"/>
      </w:pPr>
      <w:rPr>
        <w:rFonts w:ascii="Calibri" w:eastAsia="Times New Roman" w:hAnsi="Calibri" w:cs="Times New Roman"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3" w15:restartNumberingAfterBreak="0">
    <w:nsid w:val="1BEF4424"/>
    <w:multiLevelType w:val="hybridMultilevel"/>
    <w:tmpl w:val="FFD2A8F0"/>
    <w:lvl w:ilvl="0" w:tplc="DF7638F2">
      <w:start w:val="10"/>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50C092B"/>
    <w:multiLevelType w:val="hybridMultilevel"/>
    <w:tmpl w:val="EB28E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496867"/>
    <w:multiLevelType w:val="singleLevel"/>
    <w:tmpl w:val="F7D0AAAE"/>
    <w:lvl w:ilvl="0">
      <w:start w:val="1"/>
      <w:numFmt w:val="lowerRoman"/>
      <w:lvlText w:val="%1."/>
      <w:lvlJc w:val="left"/>
      <w:pPr>
        <w:tabs>
          <w:tab w:val="num" w:pos="720"/>
        </w:tabs>
        <w:ind w:left="720" w:hanging="720"/>
      </w:pPr>
      <w:rPr>
        <w:rFonts w:hint="default"/>
      </w:rPr>
    </w:lvl>
  </w:abstractNum>
  <w:abstractNum w:abstractNumId="6" w15:restartNumberingAfterBreak="0">
    <w:nsid w:val="39F06F64"/>
    <w:multiLevelType w:val="hybridMultilevel"/>
    <w:tmpl w:val="A52E574E"/>
    <w:lvl w:ilvl="0" w:tplc="40F44000">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7" w15:restartNumberingAfterBreak="0">
    <w:nsid w:val="44F704A0"/>
    <w:multiLevelType w:val="hybridMultilevel"/>
    <w:tmpl w:val="AA146FE0"/>
    <w:lvl w:ilvl="0" w:tplc="F110845E">
      <w:start w:val="9"/>
      <w:numFmt w:val="decimal"/>
      <w:lvlText w:val="%1."/>
      <w:lvlJc w:val="left"/>
      <w:pPr>
        <w:tabs>
          <w:tab w:val="num" w:pos="780"/>
        </w:tabs>
        <w:ind w:left="780" w:hanging="360"/>
      </w:pPr>
      <w:rPr>
        <w:rFonts w:hint="default"/>
      </w:rPr>
    </w:lvl>
    <w:lvl w:ilvl="1" w:tplc="04070019" w:tentative="1">
      <w:start w:val="1"/>
      <w:numFmt w:val="lowerLetter"/>
      <w:lvlText w:val="%2."/>
      <w:lvlJc w:val="left"/>
      <w:pPr>
        <w:tabs>
          <w:tab w:val="num" w:pos="1500"/>
        </w:tabs>
        <w:ind w:left="1500" w:hanging="360"/>
      </w:pPr>
    </w:lvl>
    <w:lvl w:ilvl="2" w:tplc="0407001B" w:tentative="1">
      <w:start w:val="1"/>
      <w:numFmt w:val="lowerRoman"/>
      <w:lvlText w:val="%3."/>
      <w:lvlJc w:val="right"/>
      <w:pPr>
        <w:tabs>
          <w:tab w:val="num" w:pos="2220"/>
        </w:tabs>
        <w:ind w:left="2220" w:hanging="180"/>
      </w:pPr>
    </w:lvl>
    <w:lvl w:ilvl="3" w:tplc="0407000F" w:tentative="1">
      <w:start w:val="1"/>
      <w:numFmt w:val="decimal"/>
      <w:lvlText w:val="%4."/>
      <w:lvlJc w:val="left"/>
      <w:pPr>
        <w:tabs>
          <w:tab w:val="num" w:pos="2940"/>
        </w:tabs>
        <w:ind w:left="2940" w:hanging="360"/>
      </w:pPr>
    </w:lvl>
    <w:lvl w:ilvl="4" w:tplc="04070019" w:tentative="1">
      <w:start w:val="1"/>
      <w:numFmt w:val="lowerLetter"/>
      <w:lvlText w:val="%5."/>
      <w:lvlJc w:val="left"/>
      <w:pPr>
        <w:tabs>
          <w:tab w:val="num" w:pos="3660"/>
        </w:tabs>
        <w:ind w:left="3660" w:hanging="360"/>
      </w:pPr>
    </w:lvl>
    <w:lvl w:ilvl="5" w:tplc="0407001B" w:tentative="1">
      <w:start w:val="1"/>
      <w:numFmt w:val="lowerRoman"/>
      <w:lvlText w:val="%6."/>
      <w:lvlJc w:val="right"/>
      <w:pPr>
        <w:tabs>
          <w:tab w:val="num" w:pos="4380"/>
        </w:tabs>
        <w:ind w:left="4380" w:hanging="180"/>
      </w:pPr>
    </w:lvl>
    <w:lvl w:ilvl="6" w:tplc="0407000F" w:tentative="1">
      <w:start w:val="1"/>
      <w:numFmt w:val="decimal"/>
      <w:lvlText w:val="%7."/>
      <w:lvlJc w:val="left"/>
      <w:pPr>
        <w:tabs>
          <w:tab w:val="num" w:pos="5100"/>
        </w:tabs>
        <w:ind w:left="5100" w:hanging="360"/>
      </w:pPr>
    </w:lvl>
    <w:lvl w:ilvl="7" w:tplc="04070019" w:tentative="1">
      <w:start w:val="1"/>
      <w:numFmt w:val="lowerLetter"/>
      <w:lvlText w:val="%8."/>
      <w:lvlJc w:val="left"/>
      <w:pPr>
        <w:tabs>
          <w:tab w:val="num" w:pos="5820"/>
        </w:tabs>
        <w:ind w:left="5820" w:hanging="360"/>
      </w:pPr>
    </w:lvl>
    <w:lvl w:ilvl="8" w:tplc="0407001B" w:tentative="1">
      <w:start w:val="1"/>
      <w:numFmt w:val="lowerRoman"/>
      <w:lvlText w:val="%9."/>
      <w:lvlJc w:val="right"/>
      <w:pPr>
        <w:tabs>
          <w:tab w:val="num" w:pos="6540"/>
        </w:tabs>
        <w:ind w:left="6540" w:hanging="180"/>
      </w:pPr>
    </w:lvl>
  </w:abstractNum>
  <w:abstractNum w:abstractNumId="8" w15:restartNumberingAfterBreak="0">
    <w:nsid w:val="53A246E4"/>
    <w:multiLevelType w:val="singleLevel"/>
    <w:tmpl w:val="AF224624"/>
    <w:lvl w:ilvl="0">
      <w:start w:val="1"/>
      <w:numFmt w:val="lowerRoman"/>
      <w:lvlText w:val="%1."/>
      <w:lvlJc w:val="left"/>
      <w:pPr>
        <w:tabs>
          <w:tab w:val="num" w:pos="720"/>
        </w:tabs>
        <w:ind w:left="720" w:hanging="720"/>
      </w:pPr>
      <w:rPr>
        <w:rFonts w:hint="default"/>
      </w:rPr>
    </w:lvl>
  </w:abstractNum>
  <w:abstractNum w:abstractNumId="9" w15:restartNumberingAfterBreak="0">
    <w:nsid w:val="564A2833"/>
    <w:multiLevelType w:val="singleLevel"/>
    <w:tmpl w:val="B434E4F0"/>
    <w:lvl w:ilvl="0">
      <w:start w:val="27"/>
      <w:numFmt w:val="bullet"/>
      <w:lvlText w:val="-"/>
      <w:lvlJc w:val="left"/>
      <w:pPr>
        <w:tabs>
          <w:tab w:val="num" w:pos="705"/>
        </w:tabs>
        <w:ind w:left="705" w:hanging="705"/>
      </w:pPr>
      <w:rPr>
        <w:rFonts w:hint="default"/>
      </w:rPr>
    </w:lvl>
  </w:abstractNum>
  <w:abstractNum w:abstractNumId="10" w15:restartNumberingAfterBreak="0">
    <w:nsid w:val="674341C5"/>
    <w:multiLevelType w:val="hybridMultilevel"/>
    <w:tmpl w:val="931E5832"/>
    <w:lvl w:ilvl="0" w:tplc="2E2CB614">
      <w:start w:val="1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677E24F6"/>
    <w:multiLevelType w:val="hybridMultilevel"/>
    <w:tmpl w:val="B914E66A"/>
    <w:lvl w:ilvl="0" w:tplc="CEC01966">
      <w:start w:val="1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7CF2141C"/>
    <w:multiLevelType w:val="hybridMultilevel"/>
    <w:tmpl w:val="3FD07794"/>
    <w:lvl w:ilvl="0" w:tplc="6BF646B0">
      <w:start w:val="1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9"/>
  </w:num>
  <w:num w:numId="4">
    <w:abstractNumId w:val="10"/>
  </w:num>
  <w:num w:numId="5">
    <w:abstractNumId w:val="12"/>
  </w:num>
  <w:num w:numId="6">
    <w:abstractNumId w:val="11"/>
  </w:num>
  <w:num w:numId="7">
    <w:abstractNumId w:val="3"/>
  </w:num>
  <w:num w:numId="8">
    <w:abstractNumId w:val="1"/>
  </w:num>
  <w:num w:numId="9">
    <w:abstractNumId w:val="7"/>
  </w:num>
  <w:num w:numId="10">
    <w:abstractNumId w:val="0"/>
  </w:num>
  <w:num w:numId="11">
    <w:abstractNumId w:val="6"/>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067"/>
    <w:rsid w:val="00007668"/>
    <w:rsid w:val="0001142A"/>
    <w:rsid w:val="00011747"/>
    <w:rsid w:val="00051494"/>
    <w:rsid w:val="00062488"/>
    <w:rsid w:val="00070769"/>
    <w:rsid w:val="000757E6"/>
    <w:rsid w:val="00075F84"/>
    <w:rsid w:val="000762F3"/>
    <w:rsid w:val="00077F80"/>
    <w:rsid w:val="00080D41"/>
    <w:rsid w:val="000907BA"/>
    <w:rsid w:val="00095389"/>
    <w:rsid w:val="000B0745"/>
    <w:rsid w:val="000C0318"/>
    <w:rsid w:val="000D5F3C"/>
    <w:rsid w:val="000E5A7A"/>
    <w:rsid w:val="000F22B5"/>
    <w:rsid w:val="000F4C8F"/>
    <w:rsid w:val="001074F9"/>
    <w:rsid w:val="001128BB"/>
    <w:rsid w:val="001200A5"/>
    <w:rsid w:val="00123D30"/>
    <w:rsid w:val="001305D8"/>
    <w:rsid w:val="00140830"/>
    <w:rsid w:val="00146F23"/>
    <w:rsid w:val="00154911"/>
    <w:rsid w:val="00166870"/>
    <w:rsid w:val="0019660B"/>
    <w:rsid w:val="001A0527"/>
    <w:rsid w:val="001A0DEC"/>
    <w:rsid w:val="001A6D9E"/>
    <w:rsid w:val="001F06BE"/>
    <w:rsid w:val="001F58F7"/>
    <w:rsid w:val="00200067"/>
    <w:rsid w:val="00204EAF"/>
    <w:rsid w:val="00214C44"/>
    <w:rsid w:val="00225050"/>
    <w:rsid w:val="00242EB2"/>
    <w:rsid w:val="00243E2F"/>
    <w:rsid w:val="002442D2"/>
    <w:rsid w:val="00271534"/>
    <w:rsid w:val="002847CA"/>
    <w:rsid w:val="002B7ED9"/>
    <w:rsid w:val="002C71BB"/>
    <w:rsid w:val="002D2B39"/>
    <w:rsid w:val="002D43DB"/>
    <w:rsid w:val="002D6768"/>
    <w:rsid w:val="002D797E"/>
    <w:rsid w:val="002E4F64"/>
    <w:rsid w:val="00322EFE"/>
    <w:rsid w:val="00326153"/>
    <w:rsid w:val="003266E0"/>
    <w:rsid w:val="00335C2C"/>
    <w:rsid w:val="003361B1"/>
    <w:rsid w:val="00336555"/>
    <w:rsid w:val="00337477"/>
    <w:rsid w:val="0035014F"/>
    <w:rsid w:val="003566D3"/>
    <w:rsid w:val="00356A52"/>
    <w:rsid w:val="00357350"/>
    <w:rsid w:val="00371507"/>
    <w:rsid w:val="003839C1"/>
    <w:rsid w:val="00383D90"/>
    <w:rsid w:val="003A4D2B"/>
    <w:rsid w:val="003A4F3B"/>
    <w:rsid w:val="003B29E9"/>
    <w:rsid w:val="003C010E"/>
    <w:rsid w:val="003C5460"/>
    <w:rsid w:val="003D2508"/>
    <w:rsid w:val="003E31A8"/>
    <w:rsid w:val="003E616C"/>
    <w:rsid w:val="003F0045"/>
    <w:rsid w:val="003F0107"/>
    <w:rsid w:val="003F077A"/>
    <w:rsid w:val="00405CA0"/>
    <w:rsid w:val="00414856"/>
    <w:rsid w:val="00444633"/>
    <w:rsid w:val="004536F5"/>
    <w:rsid w:val="00462BDB"/>
    <w:rsid w:val="00463B11"/>
    <w:rsid w:val="00481C5D"/>
    <w:rsid w:val="00483246"/>
    <w:rsid w:val="00486E21"/>
    <w:rsid w:val="004918CB"/>
    <w:rsid w:val="004A4A08"/>
    <w:rsid w:val="004E6467"/>
    <w:rsid w:val="004F105F"/>
    <w:rsid w:val="004F5AF6"/>
    <w:rsid w:val="00523E31"/>
    <w:rsid w:val="00524A78"/>
    <w:rsid w:val="00541364"/>
    <w:rsid w:val="00543E85"/>
    <w:rsid w:val="0054690B"/>
    <w:rsid w:val="0054751D"/>
    <w:rsid w:val="005615F9"/>
    <w:rsid w:val="005650CD"/>
    <w:rsid w:val="00570761"/>
    <w:rsid w:val="005764A1"/>
    <w:rsid w:val="005806E1"/>
    <w:rsid w:val="00581B1D"/>
    <w:rsid w:val="00583211"/>
    <w:rsid w:val="00587BFE"/>
    <w:rsid w:val="005C3323"/>
    <w:rsid w:val="005D059D"/>
    <w:rsid w:val="005D1008"/>
    <w:rsid w:val="005D5E2B"/>
    <w:rsid w:val="005E2EF8"/>
    <w:rsid w:val="006043C9"/>
    <w:rsid w:val="00616F85"/>
    <w:rsid w:val="00616FDF"/>
    <w:rsid w:val="00622213"/>
    <w:rsid w:val="006336CD"/>
    <w:rsid w:val="00635C18"/>
    <w:rsid w:val="0063626A"/>
    <w:rsid w:val="00640F57"/>
    <w:rsid w:val="00670298"/>
    <w:rsid w:val="00671540"/>
    <w:rsid w:val="00675801"/>
    <w:rsid w:val="00680E7C"/>
    <w:rsid w:val="006870A2"/>
    <w:rsid w:val="0069777B"/>
    <w:rsid w:val="00697C90"/>
    <w:rsid w:val="006A493C"/>
    <w:rsid w:val="006E0728"/>
    <w:rsid w:val="006E3B84"/>
    <w:rsid w:val="00700A32"/>
    <w:rsid w:val="00715539"/>
    <w:rsid w:val="00717A66"/>
    <w:rsid w:val="0072230C"/>
    <w:rsid w:val="007224E2"/>
    <w:rsid w:val="0072450B"/>
    <w:rsid w:val="00730F8F"/>
    <w:rsid w:val="00736937"/>
    <w:rsid w:val="007517BC"/>
    <w:rsid w:val="007523C8"/>
    <w:rsid w:val="0077635E"/>
    <w:rsid w:val="007A4ACD"/>
    <w:rsid w:val="007C5DE6"/>
    <w:rsid w:val="007C71EF"/>
    <w:rsid w:val="007F5DAE"/>
    <w:rsid w:val="00822455"/>
    <w:rsid w:val="0083640A"/>
    <w:rsid w:val="00841A08"/>
    <w:rsid w:val="0084232D"/>
    <w:rsid w:val="00843BEA"/>
    <w:rsid w:val="00845D7E"/>
    <w:rsid w:val="008469B5"/>
    <w:rsid w:val="00852E8A"/>
    <w:rsid w:val="00855D22"/>
    <w:rsid w:val="00862F55"/>
    <w:rsid w:val="00880857"/>
    <w:rsid w:val="008872B4"/>
    <w:rsid w:val="0089205D"/>
    <w:rsid w:val="00897082"/>
    <w:rsid w:val="008A4614"/>
    <w:rsid w:val="008A5904"/>
    <w:rsid w:val="008B11F5"/>
    <w:rsid w:val="008C32FC"/>
    <w:rsid w:val="008C44B2"/>
    <w:rsid w:val="008C5A72"/>
    <w:rsid w:val="008D4077"/>
    <w:rsid w:val="008E0418"/>
    <w:rsid w:val="008E3C06"/>
    <w:rsid w:val="008F3890"/>
    <w:rsid w:val="00903E18"/>
    <w:rsid w:val="00906082"/>
    <w:rsid w:val="0093109E"/>
    <w:rsid w:val="0097731D"/>
    <w:rsid w:val="0097737F"/>
    <w:rsid w:val="009A59D4"/>
    <w:rsid w:val="009C37C0"/>
    <w:rsid w:val="009C7194"/>
    <w:rsid w:val="009D3C16"/>
    <w:rsid w:val="009D3FF5"/>
    <w:rsid w:val="009D786C"/>
    <w:rsid w:val="009E0412"/>
    <w:rsid w:val="009E6EC6"/>
    <w:rsid w:val="00A02BC5"/>
    <w:rsid w:val="00A0685C"/>
    <w:rsid w:val="00A21EB8"/>
    <w:rsid w:val="00A236C3"/>
    <w:rsid w:val="00A33628"/>
    <w:rsid w:val="00A3365A"/>
    <w:rsid w:val="00A34DF7"/>
    <w:rsid w:val="00A35139"/>
    <w:rsid w:val="00A35F1E"/>
    <w:rsid w:val="00A40AAD"/>
    <w:rsid w:val="00A4277A"/>
    <w:rsid w:val="00A46876"/>
    <w:rsid w:val="00A47ACD"/>
    <w:rsid w:val="00A8679B"/>
    <w:rsid w:val="00AA0820"/>
    <w:rsid w:val="00AA40CB"/>
    <w:rsid w:val="00AD062E"/>
    <w:rsid w:val="00AE7273"/>
    <w:rsid w:val="00AF0BE1"/>
    <w:rsid w:val="00B06B00"/>
    <w:rsid w:val="00B07391"/>
    <w:rsid w:val="00B12155"/>
    <w:rsid w:val="00B83441"/>
    <w:rsid w:val="00B83BFC"/>
    <w:rsid w:val="00B87457"/>
    <w:rsid w:val="00B97ADD"/>
    <w:rsid w:val="00BA6D30"/>
    <w:rsid w:val="00BB01A1"/>
    <w:rsid w:val="00BB0762"/>
    <w:rsid w:val="00BB5872"/>
    <w:rsid w:val="00BE20C3"/>
    <w:rsid w:val="00BE4468"/>
    <w:rsid w:val="00BE5B15"/>
    <w:rsid w:val="00BE7CA8"/>
    <w:rsid w:val="00BF2926"/>
    <w:rsid w:val="00BF2C6D"/>
    <w:rsid w:val="00BF79D4"/>
    <w:rsid w:val="00C07728"/>
    <w:rsid w:val="00C10627"/>
    <w:rsid w:val="00C3159F"/>
    <w:rsid w:val="00C424F6"/>
    <w:rsid w:val="00C711C7"/>
    <w:rsid w:val="00C741A7"/>
    <w:rsid w:val="00C77AAC"/>
    <w:rsid w:val="00C8116A"/>
    <w:rsid w:val="00C81EC0"/>
    <w:rsid w:val="00CB5115"/>
    <w:rsid w:val="00CC718B"/>
    <w:rsid w:val="00CF7659"/>
    <w:rsid w:val="00D007A0"/>
    <w:rsid w:val="00D072BE"/>
    <w:rsid w:val="00D256CE"/>
    <w:rsid w:val="00D51A8B"/>
    <w:rsid w:val="00D53252"/>
    <w:rsid w:val="00D5423D"/>
    <w:rsid w:val="00D5700A"/>
    <w:rsid w:val="00D63920"/>
    <w:rsid w:val="00D66B59"/>
    <w:rsid w:val="00D74C90"/>
    <w:rsid w:val="00D85CB5"/>
    <w:rsid w:val="00DB0BB1"/>
    <w:rsid w:val="00DC06F0"/>
    <w:rsid w:val="00DD54CB"/>
    <w:rsid w:val="00DE02A3"/>
    <w:rsid w:val="00DE1A2C"/>
    <w:rsid w:val="00DE6472"/>
    <w:rsid w:val="00DF2122"/>
    <w:rsid w:val="00E07A67"/>
    <w:rsid w:val="00E16F37"/>
    <w:rsid w:val="00E20B8B"/>
    <w:rsid w:val="00E21F23"/>
    <w:rsid w:val="00E307F9"/>
    <w:rsid w:val="00E3121B"/>
    <w:rsid w:val="00E33C33"/>
    <w:rsid w:val="00E41509"/>
    <w:rsid w:val="00E44E65"/>
    <w:rsid w:val="00E65C41"/>
    <w:rsid w:val="00E7164A"/>
    <w:rsid w:val="00E720BA"/>
    <w:rsid w:val="00E859BD"/>
    <w:rsid w:val="00E860F0"/>
    <w:rsid w:val="00E92CBA"/>
    <w:rsid w:val="00E94360"/>
    <w:rsid w:val="00E969D7"/>
    <w:rsid w:val="00EB2EE2"/>
    <w:rsid w:val="00EB7034"/>
    <w:rsid w:val="00EC384D"/>
    <w:rsid w:val="00ED752C"/>
    <w:rsid w:val="00EE3546"/>
    <w:rsid w:val="00EF138A"/>
    <w:rsid w:val="00F12825"/>
    <w:rsid w:val="00F314F4"/>
    <w:rsid w:val="00F31B70"/>
    <w:rsid w:val="00F41AAC"/>
    <w:rsid w:val="00F44B07"/>
    <w:rsid w:val="00F74728"/>
    <w:rsid w:val="00F81506"/>
    <w:rsid w:val="00F9219C"/>
    <w:rsid w:val="00F971B0"/>
    <w:rsid w:val="00F9752F"/>
    <w:rsid w:val="00FB39AB"/>
    <w:rsid w:val="00FB7B64"/>
    <w:rsid w:val="00FC0AE9"/>
    <w:rsid w:val="00FD0782"/>
    <w:rsid w:val="00FD3E9B"/>
    <w:rsid w:val="00FE0D15"/>
    <w:rsid w:val="00FE1C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52A11627"/>
  <w15:docId w15:val="{0CC4A4B8-4D1E-4AFC-91A4-E5673908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7659"/>
    <w:pPr>
      <w:spacing w:line="240" w:lineRule="atLeast"/>
    </w:pPr>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2"/>
    </w:rPr>
  </w:style>
  <w:style w:type="paragraph" w:styleId="berschrift3">
    <w:name w:val="heading 3"/>
    <w:basedOn w:val="Standard"/>
    <w:next w:val="Standard"/>
    <w:qFormat/>
    <w:pPr>
      <w:keepNext/>
      <w:outlineLvl w:val="2"/>
    </w:pPr>
    <w:rPr>
      <w:sz w:val="24"/>
    </w:rPr>
  </w:style>
  <w:style w:type="paragraph" w:styleId="berschrift4">
    <w:name w:val="heading 4"/>
    <w:basedOn w:val="Standard"/>
    <w:next w:val="Standard"/>
    <w:qFormat/>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rPr>
      <w:b/>
      <w:sz w:val="28"/>
    </w:rPr>
  </w:style>
  <w:style w:type="paragraph" w:styleId="Textkrper2">
    <w:name w:val="Body Text 2"/>
    <w:basedOn w:val="Standard"/>
    <w:rPr>
      <w:sz w:val="22"/>
    </w:rPr>
  </w:style>
  <w:style w:type="paragraph" w:styleId="Sprechblasentext">
    <w:name w:val="Balloon Text"/>
    <w:basedOn w:val="Standard"/>
    <w:semiHidden/>
    <w:rsid w:val="00E21F23"/>
    <w:rPr>
      <w:rFonts w:ascii="Tahoma" w:hAnsi="Tahoma" w:cs="Tahoma"/>
      <w:sz w:val="16"/>
      <w:szCs w:val="16"/>
    </w:rPr>
  </w:style>
  <w:style w:type="character" w:styleId="Hyperlink">
    <w:name w:val="Hyperlink"/>
    <w:rsid w:val="00FE1CEB"/>
    <w:rPr>
      <w:color w:val="0000FF"/>
      <w:u w:val="single"/>
    </w:rPr>
  </w:style>
  <w:style w:type="paragraph" w:styleId="Listenabsatz">
    <w:name w:val="List Paragraph"/>
    <w:basedOn w:val="Standard"/>
    <w:qFormat/>
    <w:rsid w:val="0069777B"/>
    <w:pPr>
      <w:spacing w:after="200" w:line="276" w:lineRule="auto"/>
      <w:ind w:left="720" w:hanging="284"/>
      <w:contextualSpacing/>
    </w:pPr>
    <w:rPr>
      <w:rFonts w:ascii="Calibri" w:eastAsia="Calibri" w:hAnsi="Calibri"/>
      <w:sz w:val="22"/>
      <w:szCs w:val="22"/>
      <w:lang w:eastAsia="en-US"/>
    </w:rPr>
  </w:style>
  <w:style w:type="character" w:customStyle="1" w:styleId="KopfzeileZchn">
    <w:name w:val="Kopfzeile Zchn"/>
    <w:link w:val="Kopfzeile"/>
    <w:rsid w:val="00322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598118">
      <w:bodyDiv w:val="1"/>
      <w:marLeft w:val="0"/>
      <w:marRight w:val="0"/>
      <w:marTop w:val="0"/>
      <w:marBottom w:val="0"/>
      <w:divBdr>
        <w:top w:val="none" w:sz="0" w:space="0" w:color="auto"/>
        <w:left w:val="none" w:sz="0" w:space="0" w:color="auto"/>
        <w:bottom w:val="none" w:sz="0" w:space="0" w:color="auto"/>
        <w:right w:val="none" w:sz="0" w:space="0" w:color="auto"/>
      </w:divBdr>
    </w:div>
    <w:div w:id="1123231727">
      <w:bodyDiv w:val="1"/>
      <w:marLeft w:val="0"/>
      <w:marRight w:val="0"/>
      <w:marTop w:val="0"/>
      <w:marBottom w:val="0"/>
      <w:divBdr>
        <w:top w:val="none" w:sz="0" w:space="0" w:color="auto"/>
        <w:left w:val="none" w:sz="0" w:space="0" w:color="auto"/>
        <w:bottom w:val="none" w:sz="0" w:space="0" w:color="auto"/>
        <w:right w:val="none" w:sz="0" w:space="0" w:color="auto"/>
      </w:divBdr>
    </w:div>
    <w:div w:id="172707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0.jpg"/><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hyperlink" Target="mailto:sekretariat@curie.schule-brandenburg.de"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curieschule-brandenburg.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igene%20Dateien\Briefkop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D27AE-ECF4-4E23-A188-40322971C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Template>
  <TotalTime>0</TotalTime>
  <Pages>2</Pages>
  <Words>920</Words>
  <Characters>5607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6514</CharactersWithSpaces>
  <SharedDoc>false</SharedDoc>
  <HLinks>
    <vt:vector size="12" baseType="variant">
      <vt:variant>
        <vt:i4>8126516</vt:i4>
      </vt:variant>
      <vt:variant>
        <vt:i4>3</vt:i4>
      </vt:variant>
      <vt:variant>
        <vt:i4>0</vt:i4>
      </vt:variant>
      <vt:variant>
        <vt:i4>5</vt:i4>
      </vt:variant>
      <vt:variant>
        <vt:lpwstr>http://www.curieschule-brandenburg.de/</vt:lpwstr>
      </vt:variant>
      <vt:variant>
        <vt:lpwstr/>
      </vt:variant>
      <vt:variant>
        <vt:i4>7274564</vt:i4>
      </vt:variant>
      <vt:variant>
        <vt:i4>0</vt:i4>
      </vt:variant>
      <vt:variant>
        <vt:i4>0</vt:i4>
      </vt:variant>
      <vt:variant>
        <vt:i4>5</vt:i4>
      </vt:variant>
      <vt:variant>
        <vt:lpwstr>mailto:sekretariat@curie.schule-brandenburg.de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F.-J.-Curie Schule</dc:creator>
  <cp:lastModifiedBy>cornelia wangenheim</cp:lastModifiedBy>
  <cp:revision>2</cp:revision>
  <cp:lastPrinted>2019-07-21T14:26:00Z</cp:lastPrinted>
  <dcterms:created xsi:type="dcterms:W3CDTF">2020-06-21T14:48:00Z</dcterms:created>
  <dcterms:modified xsi:type="dcterms:W3CDTF">2020-06-21T14:48:00Z</dcterms:modified>
</cp:coreProperties>
</file>